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C9CDF" w14:textId="77777777" w:rsidR="00DC4687" w:rsidRPr="00147E96" w:rsidRDefault="00DC4687" w:rsidP="00147E96">
      <w:pPr>
        <w:pStyle w:val="Textecourant"/>
        <w:spacing w:after="120"/>
        <w:jc w:val="both"/>
        <w:rPr>
          <w:rFonts w:asciiTheme="minorHAnsi" w:hAnsiTheme="minorHAnsi" w:cstheme="minorHAnsi"/>
          <w:b/>
          <w:i/>
          <w:caps/>
          <w:color w:val="3B5AA0" w:themeColor="accent1"/>
          <w:sz w:val="22"/>
          <w:szCs w:val="22"/>
        </w:rPr>
      </w:pPr>
      <w:r w:rsidRPr="00147E96">
        <w:rPr>
          <w:rFonts w:asciiTheme="minorHAnsi" w:hAnsiTheme="minorHAnsi" w:cstheme="minorHAnsi"/>
          <w:b/>
          <w:i/>
          <w:color w:val="3B5AA0" w:themeColor="accent1"/>
          <w:sz w:val="22"/>
          <w:szCs w:val="22"/>
        </w:rPr>
        <w:t xml:space="preserve">Ce document a pour objet de transmettre les informations juridiques intéressant les </w:t>
      </w:r>
      <w:r w:rsidR="00CB0EE1" w:rsidRPr="00147E96">
        <w:rPr>
          <w:rFonts w:asciiTheme="minorHAnsi" w:hAnsiTheme="minorHAnsi" w:cstheme="minorHAnsi"/>
          <w:b/>
          <w:i/>
          <w:color w:val="3B5AA0" w:themeColor="accent1"/>
          <w:sz w:val="22"/>
          <w:szCs w:val="22"/>
        </w:rPr>
        <w:t>organismes de formation aux métiers du BTP</w:t>
      </w:r>
      <w:r w:rsidRPr="00147E96">
        <w:rPr>
          <w:rFonts w:asciiTheme="minorHAnsi" w:hAnsiTheme="minorHAnsi" w:cstheme="minorHAnsi"/>
          <w:b/>
          <w:i/>
          <w:caps/>
          <w:color w:val="3B5AA0" w:themeColor="accent1"/>
          <w:sz w:val="22"/>
          <w:szCs w:val="22"/>
        </w:rPr>
        <w:t>.</w:t>
      </w:r>
    </w:p>
    <w:p w14:paraId="01BAF739" w14:textId="77777777" w:rsidR="00DC4687" w:rsidRPr="00147E96" w:rsidRDefault="00DC4687" w:rsidP="00147E96">
      <w:pPr>
        <w:pStyle w:val="Textecourant"/>
        <w:jc w:val="both"/>
        <w:rPr>
          <w:rFonts w:asciiTheme="minorHAnsi" w:hAnsiTheme="minorHAnsi" w:cstheme="minorHAnsi"/>
          <w:b/>
          <w:i/>
          <w:color w:val="3B5AA0" w:themeColor="accent1"/>
          <w:sz w:val="22"/>
          <w:szCs w:val="22"/>
        </w:rPr>
      </w:pPr>
      <w:r w:rsidRPr="00147E96">
        <w:rPr>
          <w:rFonts w:asciiTheme="minorHAnsi" w:hAnsiTheme="minorHAnsi" w:cstheme="minorHAnsi"/>
          <w:b/>
          <w:i/>
          <w:color w:val="3B5AA0" w:themeColor="accent1"/>
          <w:sz w:val="22"/>
          <w:szCs w:val="22"/>
        </w:rPr>
        <w:t xml:space="preserve">La </w:t>
      </w:r>
      <w:r w:rsidR="0059686C" w:rsidRPr="00147E96">
        <w:rPr>
          <w:rFonts w:asciiTheme="minorHAnsi" w:hAnsiTheme="minorHAnsi" w:cstheme="minorHAnsi"/>
          <w:b/>
          <w:i/>
          <w:color w:val="3B5AA0" w:themeColor="accent1"/>
          <w:sz w:val="22"/>
          <w:szCs w:val="22"/>
        </w:rPr>
        <w:t>direction des Affaires juridiques et de la Vie institutionnelle (DAJVI)</w:t>
      </w:r>
      <w:r w:rsidRPr="00147E96">
        <w:rPr>
          <w:rFonts w:asciiTheme="minorHAnsi" w:hAnsiTheme="minorHAnsi" w:cstheme="minorHAnsi"/>
          <w:b/>
          <w:i/>
          <w:color w:val="3B5AA0" w:themeColor="accent1"/>
          <w:sz w:val="22"/>
          <w:szCs w:val="22"/>
        </w:rPr>
        <w:t xml:space="preserve"> se tient à votre disposition pour tout renseignement complémentaire.</w:t>
      </w:r>
    </w:p>
    <w:p w14:paraId="7CAB01DF" w14:textId="379D1BAF" w:rsidR="00DC4687" w:rsidRDefault="006971C0" w:rsidP="004E5E85">
      <w:pPr>
        <w:pStyle w:val="Titreprincipal"/>
        <w:numPr>
          <w:ilvl w:val="0"/>
          <w:numId w:val="0"/>
        </w:numPr>
        <w:ind w:left="426"/>
      </w:pPr>
      <w:r>
        <w:t xml:space="preserve"> </w:t>
      </w:r>
    </w:p>
    <w:p w14:paraId="35C934A1" w14:textId="35D36AF1" w:rsidR="000E4C93" w:rsidRDefault="00915C9A" w:rsidP="00163731">
      <w:pPr>
        <w:pStyle w:val="Titreprincipal"/>
      </w:pPr>
      <w:r>
        <w:t>France comp</w:t>
      </w:r>
      <w:r w:rsidRPr="0012749D">
        <w:t>É</w:t>
      </w:r>
      <w:r>
        <w:t xml:space="preserve">tences : </w:t>
      </w:r>
      <w:r w:rsidR="000E4C93">
        <w:t xml:space="preserve">NOMINATION DE </w:t>
      </w:r>
      <w:r w:rsidR="00AD60F4">
        <w:t>joëL RUIZ</w:t>
      </w:r>
      <w:r w:rsidR="000E4C93">
        <w:t xml:space="preserve"> </w:t>
      </w:r>
      <w:r w:rsidR="0080609C" w:rsidRPr="0080609C">
        <w:rPr>
          <w:rFonts w:cs="Arial"/>
          <w:shd w:val="clear" w:color="auto" w:fill="FFFFFF"/>
        </w:rPr>
        <w:t>À</w:t>
      </w:r>
      <w:r w:rsidR="0080609C">
        <w:rPr>
          <w:rFonts w:ascii="Arial" w:hAnsi="Arial" w:cs="Arial"/>
          <w:color w:val="1F1F1F"/>
          <w:sz w:val="30"/>
          <w:szCs w:val="30"/>
          <w:shd w:val="clear" w:color="auto" w:fill="FFFFFF"/>
        </w:rPr>
        <w:t xml:space="preserve"> </w:t>
      </w:r>
      <w:r w:rsidR="0080609C">
        <w:t>la p</w:t>
      </w:r>
      <w:r w:rsidR="00B006D8">
        <w:t>R</w:t>
      </w:r>
      <w:r w:rsidR="00B006D8" w:rsidRPr="0012749D">
        <w:t>É</w:t>
      </w:r>
      <w:r w:rsidR="00B006D8">
        <w:t>siden</w:t>
      </w:r>
      <w:r w:rsidR="0080609C">
        <w:t>CE</w:t>
      </w:r>
      <w:r w:rsidR="00B006D8">
        <w:t xml:space="preserve"> de la commission en charge de la certification professionnelle </w:t>
      </w:r>
    </w:p>
    <w:p w14:paraId="731A4B55" w14:textId="30A09F82" w:rsidR="003D64A3" w:rsidRPr="001736C7" w:rsidRDefault="0082189C" w:rsidP="0082189C">
      <w:pPr>
        <w:ind w:left="426"/>
        <w:jc w:val="both"/>
        <w:rPr>
          <w:rFonts w:asciiTheme="minorHAnsi" w:hAnsiTheme="minorHAnsi" w:cstheme="minorHAnsi"/>
          <w:i/>
          <w:iCs/>
          <w:color w:val="4D4D4D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i/>
          <w:iCs/>
          <w:color w:val="4D4D4D" w:themeColor="text1"/>
          <w:sz w:val="22"/>
          <w:szCs w:val="22"/>
          <w:shd w:val="clear" w:color="auto" w:fill="FFFFFF"/>
        </w:rPr>
        <w:t>Arr</w:t>
      </w:r>
      <w:r w:rsidR="0057459F">
        <w:rPr>
          <w:rFonts w:asciiTheme="minorHAnsi" w:hAnsiTheme="minorHAnsi" w:cstheme="minorHAnsi"/>
          <w:i/>
          <w:iCs/>
          <w:color w:val="4D4D4D" w:themeColor="text1"/>
          <w:sz w:val="22"/>
          <w:szCs w:val="22"/>
          <w:shd w:val="clear" w:color="auto" w:fill="FFFFFF"/>
        </w:rPr>
        <w:t>êté du 1</w:t>
      </w:r>
      <w:r w:rsidR="0057459F" w:rsidRPr="0057459F">
        <w:rPr>
          <w:rFonts w:asciiTheme="minorHAnsi" w:hAnsiTheme="minorHAnsi" w:cstheme="minorHAnsi"/>
          <w:i/>
          <w:iCs/>
          <w:color w:val="4D4D4D" w:themeColor="text1"/>
          <w:sz w:val="22"/>
          <w:szCs w:val="22"/>
          <w:shd w:val="clear" w:color="auto" w:fill="FFFFFF"/>
          <w:vertAlign w:val="superscript"/>
        </w:rPr>
        <w:t>er</w:t>
      </w:r>
      <w:r w:rsidR="0057459F">
        <w:rPr>
          <w:rFonts w:asciiTheme="minorHAnsi" w:hAnsiTheme="minorHAnsi" w:cstheme="minorHAnsi"/>
          <w:i/>
          <w:iCs/>
          <w:color w:val="4D4D4D" w:themeColor="text1"/>
          <w:sz w:val="22"/>
          <w:szCs w:val="22"/>
          <w:shd w:val="clear" w:color="auto" w:fill="FFFFFF"/>
        </w:rPr>
        <w:t xml:space="preserve"> mars 2024 portant nomination à la commission de France compétences en charge de la certification professionnelle </w:t>
      </w:r>
    </w:p>
    <w:p w14:paraId="3BDFA76A" w14:textId="77777777" w:rsidR="001736C7" w:rsidRDefault="001736C7" w:rsidP="003D64A3">
      <w:pPr>
        <w:ind w:left="426"/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74573BFB" w14:textId="7F725A71" w:rsidR="001736C7" w:rsidRDefault="001736C7" w:rsidP="003D64A3">
      <w:pPr>
        <w:ind w:left="426"/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  <w:r w:rsidRPr="001736C7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 xml:space="preserve">Publication au </w:t>
      </w:r>
      <w:r w:rsidR="0057459F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>Journal</w:t>
      </w:r>
      <w:r w:rsidRPr="001736C7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 xml:space="preserve"> Officiel</w:t>
      </w:r>
      <w:r w:rsidR="000F2827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 xml:space="preserve"> </w:t>
      </w:r>
      <w:r w:rsidRPr="001736C7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>:</w:t>
      </w:r>
      <w:r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 </w:t>
      </w:r>
      <w:r w:rsidR="0057459F"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>8 mars</w:t>
      </w:r>
      <w:r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 2024</w:t>
      </w:r>
    </w:p>
    <w:p w14:paraId="023C71A9" w14:textId="77777777" w:rsidR="003D64A3" w:rsidRDefault="003D64A3" w:rsidP="0012421E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4C00C50C" w14:textId="27040E3F" w:rsidR="00CB6908" w:rsidRPr="00E950D6" w:rsidRDefault="00541C69" w:rsidP="00CB6908">
      <w:pPr>
        <w:jc w:val="both"/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</w:pPr>
      <w:r w:rsidRPr="00E950D6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>Joël Ruiz est nommé président de la commission de France compétences en charge de la certification professionnelle, par arrêté du 1</w:t>
      </w:r>
      <w:r w:rsidRPr="00E950D6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  <w:vertAlign w:val="superscript"/>
        </w:rPr>
        <w:t>er</w:t>
      </w:r>
      <w:r w:rsidRPr="00E950D6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 xml:space="preserve"> mars 2024.</w:t>
      </w:r>
      <w:r w:rsidR="001D3EEB" w:rsidRPr="00E950D6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 xml:space="preserve"> Il succède à</w:t>
      </w:r>
      <w:r w:rsidR="00294324" w:rsidRPr="00E950D6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 xml:space="preserve"> François</w:t>
      </w:r>
      <w:r w:rsidR="00CA5CB9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>e</w:t>
      </w:r>
      <w:r w:rsidR="00294324" w:rsidRPr="00E950D6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 xml:space="preserve"> Amat qui occupait cette fonction depuis mars 2019.</w:t>
      </w:r>
    </w:p>
    <w:p w14:paraId="4A4A0D2E" w14:textId="77777777" w:rsidR="00CB6908" w:rsidRDefault="00CB6908" w:rsidP="00CB6908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4AF715B4" w14:textId="5AD80094" w:rsidR="00CB6908" w:rsidRDefault="00CB6908" w:rsidP="00CB6908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Cette commission </w:t>
      </w:r>
      <w:r w:rsidR="007374B0"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est </w:t>
      </w:r>
      <w:r w:rsidR="00E950D6"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notamment </w:t>
      </w:r>
      <w:r w:rsidR="007374B0"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>chargée</w:t>
      </w:r>
      <w:r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 : </w:t>
      </w:r>
    </w:p>
    <w:p w14:paraId="35B0E7C5" w14:textId="77777777" w:rsidR="00CB6908" w:rsidRDefault="00CB6908" w:rsidP="00CB6908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5FB651CB" w14:textId="2A9AE618" w:rsidR="00CB6908" w:rsidRDefault="00A54C58" w:rsidP="00A54C58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D’émettre des avis conformes sur les demandes d’enregistrement aux répertoires nationaux (RNCP/RS) ; </w:t>
      </w:r>
    </w:p>
    <w:p w14:paraId="4532FC25" w14:textId="22896FED" w:rsidR="00A54C58" w:rsidRDefault="00A54C58" w:rsidP="00A54C58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>D</w:t>
      </w:r>
      <w:r w:rsidR="007374B0"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’établir une liste des métiers considérés comme particulièrement en évolution ou en émergence ; </w:t>
      </w:r>
    </w:p>
    <w:p w14:paraId="6750CF14" w14:textId="30313F7E" w:rsidR="00D3454C" w:rsidRDefault="00D3454C" w:rsidP="00A54C58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D’harmoniser la terminologie employée par les ministères et les organismes certificateurs </w:t>
      </w:r>
      <w:r w:rsidR="004E7063"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pour l’intitulé des certifications professionnelles, les activités qu’elles visent les compétences qu’elles attestent ; </w:t>
      </w:r>
    </w:p>
    <w:p w14:paraId="617022A1" w14:textId="1BAA750D" w:rsidR="004E7063" w:rsidRDefault="004E7063" w:rsidP="00A54C58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>De veiller à la qualité de l’information relative aux certifications professionnelles</w:t>
      </w:r>
      <w:r w:rsidR="00E950D6"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> ;</w:t>
      </w:r>
    </w:p>
    <w:p w14:paraId="5548D0C6" w14:textId="27349F9F" w:rsidR="00ED4112" w:rsidRDefault="00E950D6" w:rsidP="00ED4112">
      <w:pPr>
        <w:pStyle w:val="Paragraphedeliste"/>
        <w:numPr>
          <w:ilvl w:val="0"/>
          <w:numId w:val="43"/>
        </w:num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De contribuer aux travaux internationaux sur la qualité des certifications. </w:t>
      </w:r>
    </w:p>
    <w:p w14:paraId="2BCD1623" w14:textId="77777777" w:rsidR="00ED4112" w:rsidRDefault="00ED4112" w:rsidP="00ED4112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329243FA" w14:textId="588B4B38" w:rsidR="00ED4112" w:rsidRDefault="00ED4112" w:rsidP="00ED4112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  <w:r w:rsidRPr="001937B0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>L’arrêté du 1</w:t>
      </w:r>
      <w:r w:rsidRPr="001937B0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  <w:vertAlign w:val="superscript"/>
        </w:rPr>
        <w:t>er</w:t>
      </w:r>
      <w:r w:rsidRPr="001937B0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 xml:space="preserve"> mars 2024 fixe également la nouvelle composition de la commission de France </w:t>
      </w:r>
      <w:r w:rsidR="007A490A" w:rsidRPr="001937B0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>compétences chargée de la certification professionnelle.</w:t>
      </w:r>
      <w:r w:rsidR="007A490A"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  <w:t xml:space="preserve"> Sont nommés membres de cette commission : </w:t>
      </w:r>
    </w:p>
    <w:p w14:paraId="2582C8C1" w14:textId="77777777" w:rsidR="007A490A" w:rsidRDefault="007A490A" w:rsidP="00ED4112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090787AB" w14:textId="77777777" w:rsidR="008D597A" w:rsidRDefault="008D597A" w:rsidP="00ED4112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082C574A" w14:textId="77777777" w:rsidR="008D597A" w:rsidRDefault="008D597A" w:rsidP="00ED4112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2D00F7D3" w14:textId="77777777" w:rsidR="008A6175" w:rsidRDefault="008A6175" w:rsidP="00ED4112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0CFF7DFE" w14:textId="77777777" w:rsidR="008D597A" w:rsidRDefault="008D597A" w:rsidP="00ED4112">
      <w:pPr>
        <w:jc w:val="both"/>
        <w:rPr>
          <w:rFonts w:asciiTheme="minorHAnsi" w:hAnsiTheme="minorHAnsi" w:cstheme="minorHAnsi"/>
          <w:color w:val="4D4D4D" w:themeColor="text1"/>
          <w:sz w:val="22"/>
          <w:szCs w:val="22"/>
          <w:shd w:val="clear" w:color="auto" w:fill="FFFFFF"/>
        </w:rPr>
      </w:pPr>
    </w:p>
    <w:p w14:paraId="0B891BE8" w14:textId="77777777" w:rsidR="008D597A" w:rsidRDefault="008D597A" w:rsidP="008D597A">
      <w:pPr>
        <w:jc w:val="both"/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</w:pPr>
      <w:r w:rsidRPr="008D597A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u w:val="single"/>
          <w:shd w:val="clear" w:color="auto" w:fill="FFFFFF"/>
        </w:rPr>
        <w:lastRenderedPageBreak/>
        <w:t>Au titre des représentants de l’Etat</w:t>
      </w:r>
      <w:r w:rsidRPr="008D597A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  <w:t xml:space="preserve"> : </w:t>
      </w:r>
    </w:p>
    <w:p w14:paraId="7370B49A" w14:textId="77777777" w:rsidR="008D597A" w:rsidRDefault="008D597A" w:rsidP="008D597A">
      <w:pPr>
        <w:jc w:val="both"/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</w:pPr>
    </w:p>
    <w:p w14:paraId="60667F62" w14:textId="26004556" w:rsidR="00B77A97" w:rsidRPr="008D597A" w:rsidRDefault="00B77A97" w:rsidP="008D597A">
      <w:pPr>
        <w:jc w:val="both"/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shd w:val="clear" w:color="auto" w:fill="FFFFFF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Représentant le ministre chargé de la formation professionnelle</w:t>
      </w:r>
    </w:p>
    <w:p w14:paraId="5731CC82" w14:textId="77777777" w:rsidR="00B77A97" w:rsidRP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Jérôme MIGNE, titulaire.</w:t>
      </w: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Mme Alexandra CHOL, suppléante.</w:t>
      </w:r>
    </w:p>
    <w:p w14:paraId="2C7F855F" w14:textId="45CD7946" w:rsidR="00B77A97" w:rsidRPr="008D597A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Représentant le ministre chargé de l'éducation nationale</w:t>
      </w:r>
    </w:p>
    <w:p w14:paraId="332C67CD" w14:textId="76B239AF" w:rsidR="00B77A97" w:rsidRP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Mme Sabine LESTRADE, titulaire.</w:t>
      </w: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Philippe JOLY, suppléant.</w:t>
      </w:r>
    </w:p>
    <w:p w14:paraId="4996F897" w14:textId="2E5BE4D0" w:rsidR="00B77A97" w:rsidRPr="008D597A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Représentant le ministre chargé de l'enseignement supérieur</w:t>
      </w:r>
    </w:p>
    <w:p w14:paraId="3FCB9FE2" w14:textId="1665CB51" w:rsidR="00B77A97" w:rsidRP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Mme Christine BRUNIAUX, titulaire.</w:t>
      </w: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Yann POIROT, suppléant.</w:t>
      </w:r>
    </w:p>
    <w:p w14:paraId="01C17194" w14:textId="5A35AE67" w:rsidR="00B77A97" w:rsidRPr="008D597A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Représentant le ministre chargé de la santé</w:t>
      </w:r>
    </w:p>
    <w:p w14:paraId="752EF163" w14:textId="5870864D" w:rsidR="00B77A97" w:rsidRP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Catherine NAVIAUX-BELLEC, titulaire.</w:t>
      </w: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br/>
        <w:t>Julien MOLESIN, suppléant.</w:t>
      </w:r>
    </w:p>
    <w:p w14:paraId="24EF4CC5" w14:textId="6FDD0C7D" w:rsidR="00B77A97" w:rsidRPr="008D597A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Représentant le ministre chargé des sports</w:t>
      </w:r>
    </w:p>
    <w:p w14:paraId="0B60D80B" w14:textId="0E35136B" w:rsidR="00B77A97" w:rsidRP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Mme Odile URBANIAK, titulaire.</w:t>
      </w: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Yannick RENOUX, suppléant.</w:t>
      </w:r>
    </w:p>
    <w:p w14:paraId="1D4CD37F" w14:textId="2536BB07" w:rsidR="00B77A97" w:rsidRPr="008D597A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Représentant le ministre chargé de l'agriculture</w:t>
      </w:r>
    </w:p>
    <w:p w14:paraId="275A7D24" w14:textId="3FB1B623" w:rsidR="00B77A97" w:rsidRP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Mme Joëlle CLOUCHOUX, titulaire.</w:t>
      </w: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Jérôme LAURENT, suppléant.</w:t>
      </w:r>
    </w:p>
    <w:p w14:paraId="557F84ED" w14:textId="1FA53834" w:rsidR="00B77A97" w:rsidRPr="008D597A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Représentant le ministre chargé des affaires sociales</w:t>
      </w:r>
    </w:p>
    <w:p w14:paraId="181B5071" w14:textId="2069F46A" w:rsidR="00B77A97" w:rsidRP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M. Michel ANRIJS, titulaire.</w:t>
      </w: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Mme Marie MORMESSE, suppléante.</w:t>
      </w:r>
    </w:p>
    <w:p w14:paraId="6AE9B872" w14:textId="1BD251F7" w:rsidR="00B77A97" w:rsidRPr="008D597A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Représentant le ministre chargé de la culture</w:t>
      </w:r>
    </w:p>
    <w:p w14:paraId="104D743E" w14:textId="6E9F20D5" w:rsidR="008D597A" w:rsidRP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Mme Isabelle ROCHAS, titulaire.</w:t>
      </w: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Joseph DUPONT, suppléant.</w:t>
      </w:r>
    </w:p>
    <w:p w14:paraId="52CDAB79" w14:textId="77777777" w:rsidR="008D597A" w:rsidRPr="008D597A" w:rsidRDefault="00B77A97" w:rsidP="008D597A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Theme="minorHAnsi" w:hAnsiTheme="minorHAnsi" w:cstheme="minorHAnsi"/>
          <w:b/>
          <w:bCs/>
          <w:color w:val="4D4D4D" w:themeColor="text1"/>
          <w:sz w:val="22"/>
          <w:szCs w:val="22"/>
        </w:rPr>
      </w:pPr>
      <w:r w:rsidRPr="008D597A">
        <w:rPr>
          <w:rFonts w:ascii="Arial" w:hAnsi="Arial" w:cs="Arial"/>
          <w:b/>
          <w:bCs/>
          <w:color w:val="000000"/>
          <w:sz w:val="21"/>
          <w:szCs w:val="21"/>
        </w:rPr>
        <w:br/>
      </w:r>
      <w:r w:rsidRPr="008D597A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u w:val="single"/>
        </w:rPr>
        <w:t>Au titre des représentants de conseils régionaux ou d'assemblées délibérantes ultramarines exerçant les compétences dévolues aux conseils régionaux en matière de formation professionnelle</w:t>
      </w:r>
      <w:r w:rsidR="008D597A" w:rsidRPr="008D597A">
        <w:rPr>
          <w:rFonts w:asciiTheme="minorHAnsi" w:hAnsiTheme="minorHAnsi" w:cstheme="minorHAnsi"/>
          <w:b/>
          <w:bCs/>
          <w:color w:val="4D4D4D" w:themeColor="text1"/>
          <w:sz w:val="22"/>
          <w:szCs w:val="22"/>
        </w:rPr>
        <w:t xml:space="preserve"> </w:t>
      </w:r>
      <w:r w:rsidRPr="008D597A">
        <w:rPr>
          <w:rFonts w:asciiTheme="minorHAnsi" w:hAnsiTheme="minorHAnsi" w:cstheme="minorHAnsi"/>
          <w:b/>
          <w:bCs/>
          <w:color w:val="4D4D4D" w:themeColor="text1"/>
          <w:sz w:val="22"/>
          <w:szCs w:val="22"/>
        </w:rPr>
        <w:t>:</w:t>
      </w:r>
    </w:p>
    <w:p w14:paraId="5B81C4ED" w14:textId="0550F1F3" w:rsid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jc w:val="both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Mme Isabelle LIRON, titulaire.</w:t>
      </w:r>
    </w:p>
    <w:p w14:paraId="0BA8FB8E" w14:textId="77777777" w:rsidR="008D597A" w:rsidRDefault="00B77A97" w:rsidP="008D597A">
      <w:pPr>
        <w:pStyle w:val="NormalWeb"/>
        <w:shd w:val="clear" w:color="auto" w:fill="FFFFFF"/>
        <w:spacing w:before="0" w:beforeAutospacing="0" w:after="240" w:afterAutospacing="0"/>
        <w:ind w:left="708"/>
        <w:jc w:val="both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M. Jean-Luc MINATCHY, suppléant.</w:t>
      </w:r>
    </w:p>
    <w:p w14:paraId="1609FF67" w14:textId="77777777" w:rsidR="008D597A" w:rsidRDefault="00B77A97" w:rsidP="00C83C44">
      <w:pPr>
        <w:pStyle w:val="NormalWeb"/>
        <w:shd w:val="clear" w:color="auto" w:fill="FFFFFF"/>
        <w:spacing w:before="0" w:beforeAutospacing="0" w:after="240" w:afterAutospacing="0"/>
        <w:ind w:left="708"/>
        <w:jc w:val="both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lastRenderedPageBreak/>
        <w:t>M. Jacques BLANCHET, titulaire.</w:t>
      </w:r>
    </w:p>
    <w:p w14:paraId="3F1515F2" w14:textId="1897D050" w:rsidR="008D597A" w:rsidRPr="008D597A" w:rsidRDefault="00B77A97" w:rsidP="00C83C44">
      <w:pPr>
        <w:pStyle w:val="NormalWeb"/>
        <w:shd w:val="clear" w:color="auto" w:fill="FFFFFF"/>
        <w:spacing w:before="0" w:beforeAutospacing="0" w:after="240" w:afterAutospacing="0"/>
        <w:ind w:left="708"/>
        <w:jc w:val="both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8D597A">
        <w:rPr>
          <w:rFonts w:asciiTheme="minorHAnsi" w:hAnsiTheme="minorHAnsi" w:cstheme="minorHAnsi"/>
          <w:color w:val="4D4D4D" w:themeColor="text1"/>
          <w:sz w:val="22"/>
          <w:szCs w:val="22"/>
        </w:rPr>
        <w:t>Mme Marie-Cécile ETIENNE, suppléante.</w:t>
      </w:r>
    </w:p>
    <w:p w14:paraId="2355CC80" w14:textId="47BB8D2F" w:rsidR="00B77A97" w:rsidRPr="00712D7B" w:rsidRDefault="00712D7B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bCs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u w:val="single"/>
        </w:rPr>
        <w:t>A</w:t>
      </w:r>
      <w:r w:rsidR="00B77A97" w:rsidRPr="00712D7B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u w:val="single"/>
        </w:rPr>
        <w:t>u titre des représentants des organisations syndicales de salariés représentatives au niveau national et interprofessionnel</w:t>
      </w:r>
      <w:r w:rsidRPr="00712D7B">
        <w:rPr>
          <w:rFonts w:asciiTheme="minorHAnsi" w:hAnsiTheme="minorHAnsi" w:cstheme="minorHAnsi"/>
          <w:b/>
          <w:bCs/>
          <w:color w:val="4D4D4D" w:themeColor="text1"/>
          <w:sz w:val="22"/>
          <w:szCs w:val="22"/>
        </w:rPr>
        <w:t xml:space="preserve"> </w:t>
      </w:r>
      <w:r w:rsidR="00B77A97" w:rsidRPr="00712D7B">
        <w:rPr>
          <w:rFonts w:asciiTheme="minorHAnsi" w:hAnsiTheme="minorHAnsi" w:cstheme="minorHAnsi"/>
          <w:b/>
          <w:bCs/>
          <w:color w:val="4D4D4D" w:themeColor="text1"/>
          <w:sz w:val="22"/>
          <w:szCs w:val="22"/>
        </w:rPr>
        <w:t>:</w:t>
      </w:r>
    </w:p>
    <w:p w14:paraId="2D93114F" w14:textId="0DF78CA5" w:rsidR="00B77A97" w:rsidRPr="00712D7B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Représentant la Confédération française démocratique du travail (CFDT)</w:t>
      </w:r>
    </w:p>
    <w:p w14:paraId="7E0BD01F" w14:textId="6CDB4C43" w:rsidR="00B77A97" w:rsidRPr="00712D7B" w:rsidRDefault="00B77A97" w:rsidP="00715AD0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Mme Aurore DIJOUX, titulaire.</w:t>
      </w: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Gilles VERNE, suppléant.</w:t>
      </w:r>
    </w:p>
    <w:p w14:paraId="263C3FF5" w14:textId="218640B0" w:rsidR="00B77A97" w:rsidRPr="00712D7B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Représentant la Confédération française de l'encadrement - Confédération générale des cadres (CFE-CGC)</w:t>
      </w:r>
    </w:p>
    <w:p w14:paraId="706E55DE" w14:textId="366C53F0" w:rsidR="00B77A97" w:rsidRPr="00712D7B" w:rsidRDefault="00B77A97" w:rsidP="00715AD0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Mme Christelle TOILLON, titulaire.</w:t>
      </w: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Bertrand MAHE, suppléant.</w:t>
      </w:r>
    </w:p>
    <w:p w14:paraId="53E12ADF" w14:textId="74DCFA45" w:rsidR="00B77A97" w:rsidRPr="00712D7B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Représentant la Confédération française des travailleurs chrétiens (CFTC)</w:t>
      </w:r>
    </w:p>
    <w:p w14:paraId="0036855B" w14:textId="5C7A3255" w:rsidR="00B77A97" w:rsidRPr="00712D7B" w:rsidRDefault="00B77A97" w:rsidP="00715AD0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Mme Isabelle JOLLY, titulaire.</w:t>
      </w: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Jean-Pierre KOECHLIN, suppléant.</w:t>
      </w:r>
    </w:p>
    <w:p w14:paraId="46A6AD74" w14:textId="56E9DE17" w:rsidR="00B77A97" w:rsidRPr="00712D7B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Représentant la Confédération générale du travail - Force ouvrière (CGT-FO)</w:t>
      </w:r>
    </w:p>
    <w:p w14:paraId="03591A3B" w14:textId="64F9F1D1" w:rsidR="00B77A97" w:rsidRPr="00712D7B" w:rsidRDefault="00B77A97" w:rsidP="00715AD0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Mme . Brigitte VINCENT-PETIT, titulaire.</w:t>
      </w: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M. Christophe AUVRAY, suppléant.</w:t>
      </w:r>
    </w:p>
    <w:p w14:paraId="0C4FF831" w14:textId="63BEDA7B" w:rsidR="00B77A97" w:rsidRPr="00712D7B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Représentant la Confédération générale du travail (CGT)</w:t>
      </w:r>
    </w:p>
    <w:p w14:paraId="653A706A" w14:textId="2BD08EAE" w:rsidR="00712D7B" w:rsidRDefault="00B77A97" w:rsidP="00715AD0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="Arial" w:hAnsi="Arial" w:cs="Arial"/>
          <w:color w:val="000000"/>
          <w:sz w:val="21"/>
          <w:szCs w:val="21"/>
        </w:rPr>
      </w:pP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t>M. William LIS, titulaire.</w:t>
      </w: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Mme Patricia DOCAIGNE, suppléante ;</w:t>
      </w:r>
      <w:r w:rsidRPr="00712D7B">
        <w:rPr>
          <w:rFonts w:asciiTheme="minorHAnsi" w:hAnsiTheme="minorHAnsi" w:cstheme="minorHAnsi"/>
          <w:color w:val="4D4D4D" w:themeColor="text1"/>
          <w:sz w:val="22"/>
          <w:szCs w:val="22"/>
        </w:rPr>
        <w:br/>
      </w:r>
    </w:p>
    <w:p w14:paraId="72F13076" w14:textId="21850477" w:rsidR="00B77A97" w:rsidRPr="00074A36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b/>
          <w:bCs/>
          <w:color w:val="4D4D4D" w:themeColor="text1"/>
          <w:sz w:val="22"/>
          <w:szCs w:val="22"/>
        </w:rPr>
      </w:pPr>
      <w:r w:rsidRPr="00074A36">
        <w:rPr>
          <w:rFonts w:asciiTheme="minorHAnsi" w:hAnsiTheme="minorHAnsi" w:cstheme="minorHAnsi"/>
          <w:b/>
          <w:bCs/>
          <w:color w:val="4D4D4D" w:themeColor="text1"/>
          <w:sz w:val="22"/>
          <w:szCs w:val="22"/>
          <w:u w:val="single"/>
        </w:rPr>
        <w:t>Au titre des représentants des organisations professionnelles d'employeurs représentatives au niveau national et interprofessionnel</w:t>
      </w:r>
      <w:r w:rsidR="00074A36" w:rsidRPr="00074A36">
        <w:rPr>
          <w:rFonts w:asciiTheme="minorHAnsi" w:hAnsiTheme="minorHAnsi" w:cstheme="minorHAnsi"/>
          <w:b/>
          <w:bCs/>
          <w:color w:val="4D4D4D" w:themeColor="text1"/>
          <w:sz w:val="22"/>
          <w:szCs w:val="22"/>
        </w:rPr>
        <w:t xml:space="preserve"> </w:t>
      </w:r>
      <w:r w:rsidRPr="00074A36">
        <w:rPr>
          <w:rFonts w:asciiTheme="minorHAnsi" w:hAnsiTheme="minorHAnsi" w:cstheme="minorHAnsi"/>
          <w:b/>
          <w:bCs/>
          <w:color w:val="4D4D4D" w:themeColor="text1"/>
          <w:sz w:val="22"/>
          <w:szCs w:val="22"/>
        </w:rPr>
        <w:t>:</w:t>
      </w:r>
    </w:p>
    <w:p w14:paraId="29DD15B5" w14:textId="0709174F" w:rsidR="00B77A97" w:rsidRPr="00074A36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074A36">
        <w:rPr>
          <w:rFonts w:asciiTheme="minorHAnsi" w:hAnsiTheme="minorHAnsi" w:cstheme="minorHAnsi"/>
          <w:color w:val="4D4D4D" w:themeColor="text1"/>
          <w:sz w:val="22"/>
          <w:szCs w:val="22"/>
        </w:rPr>
        <w:t>Représentant le Mouvement des entreprises de France (MEDEF)</w:t>
      </w:r>
    </w:p>
    <w:p w14:paraId="21967787" w14:textId="02CFEF85" w:rsidR="00B77A97" w:rsidRPr="00074A36" w:rsidRDefault="00B77A97" w:rsidP="00074A36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074A36">
        <w:rPr>
          <w:rFonts w:asciiTheme="minorHAnsi" w:hAnsiTheme="minorHAnsi" w:cstheme="minorHAnsi"/>
          <w:color w:val="4D4D4D" w:themeColor="text1"/>
          <w:sz w:val="22"/>
          <w:szCs w:val="22"/>
        </w:rPr>
        <w:t>M. Xavier ROYER, titulaire.</w:t>
      </w:r>
      <w:r w:rsidRPr="00074A36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Mme Florence GELOT, suppléante.</w:t>
      </w:r>
    </w:p>
    <w:p w14:paraId="2474476B" w14:textId="7E246F2B" w:rsidR="00B77A97" w:rsidRPr="00074A36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074A36">
        <w:rPr>
          <w:rFonts w:asciiTheme="minorHAnsi" w:hAnsiTheme="minorHAnsi" w:cstheme="minorHAnsi"/>
          <w:color w:val="4D4D4D" w:themeColor="text1"/>
          <w:sz w:val="22"/>
          <w:szCs w:val="22"/>
        </w:rPr>
        <w:t>Représentant la Confédération des petites et moyennes entreprises (CPME)</w:t>
      </w:r>
    </w:p>
    <w:p w14:paraId="1BE49164" w14:textId="56C9CB1E" w:rsidR="00B77A97" w:rsidRPr="00074A36" w:rsidRDefault="00B77A97" w:rsidP="00074A36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074A36">
        <w:rPr>
          <w:rFonts w:asciiTheme="minorHAnsi" w:hAnsiTheme="minorHAnsi" w:cstheme="minorHAnsi"/>
          <w:color w:val="4D4D4D" w:themeColor="text1"/>
          <w:sz w:val="22"/>
          <w:szCs w:val="22"/>
        </w:rPr>
        <w:t>M. Francis PETEL, titulaire.</w:t>
      </w:r>
      <w:r w:rsidRPr="00074A36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Mme Karine CEYSSON-GILLOT, suppléante.</w:t>
      </w:r>
    </w:p>
    <w:p w14:paraId="2AAA61AD" w14:textId="16823077" w:rsidR="00B77A97" w:rsidRPr="00074A36" w:rsidRDefault="00B77A97" w:rsidP="00B77A97">
      <w:pPr>
        <w:pStyle w:val="NormalWeb"/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074A36">
        <w:rPr>
          <w:rFonts w:asciiTheme="minorHAnsi" w:hAnsiTheme="minorHAnsi" w:cstheme="minorHAnsi"/>
          <w:color w:val="4D4D4D" w:themeColor="text1"/>
          <w:sz w:val="22"/>
          <w:szCs w:val="22"/>
        </w:rPr>
        <w:t>Représentant l'Union des entreprises de proximité (U2P)</w:t>
      </w:r>
    </w:p>
    <w:p w14:paraId="2F57F68D" w14:textId="718C5AC4" w:rsidR="00B77A97" w:rsidRPr="00074A36" w:rsidRDefault="00B77A97" w:rsidP="00074A36">
      <w:pPr>
        <w:pStyle w:val="NormalWeb"/>
        <w:shd w:val="clear" w:color="auto" w:fill="FFFFFF"/>
        <w:spacing w:before="0" w:beforeAutospacing="0" w:after="240" w:afterAutospacing="0"/>
        <w:ind w:left="708"/>
        <w:rPr>
          <w:rFonts w:asciiTheme="minorHAnsi" w:hAnsiTheme="minorHAnsi" w:cstheme="minorHAnsi"/>
          <w:color w:val="4D4D4D" w:themeColor="text1"/>
          <w:sz w:val="22"/>
          <w:szCs w:val="22"/>
        </w:rPr>
      </w:pPr>
      <w:r w:rsidRPr="00074A36">
        <w:rPr>
          <w:rFonts w:asciiTheme="minorHAnsi" w:hAnsiTheme="minorHAnsi" w:cstheme="minorHAnsi"/>
          <w:color w:val="4D4D4D" w:themeColor="text1"/>
          <w:sz w:val="22"/>
          <w:szCs w:val="22"/>
        </w:rPr>
        <w:t>M. Olivier COONE, titulaire.</w:t>
      </w:r>
      <w:r w:rsidRPr="00074A36">
        <w:rPr>
          <w:rFonts w:asciiTheme="minorHAnsi" w:hAnsiTheme="minorHAnsi" w:cstheme="minorHAnsi"/>
          <w:color w:val="4D4D4D" w:themeColor="text1"/>
          <w:sz w:val="22"/>
          <w:szCs w:val="22"/>
        </w:rPr>
        <w:br/>
        <w:t>Mme Nathalie DELORME, suppléante.</w:t>
      </w:r>
    </w:p>
    <w:sectPr w:rsidR="00B77A97" w:rsidRPr="00074A36" w:rsidSect="00783D8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268" w:right="567" w:bottom="1418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5B159" w14:textId="77777777" w:rsidR="009518CE" w:rsidRDefault="009518CE" w:rsidP="005348E0">
      <w:r>
        <w:separator/>
      </w:r>
    </w:p>
  </w:endnote>
  <w:endnote w:type="continuationSeparator" w:id="0">
    <w:p w14:paraId="3A88EE89" w14:textId="77777777" w:rsidR="009518CE" w:rsidRDefault="009518CE" w:rsidP="0053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C2C80" w14:textId="77777777" w:rsidR="00107AFC" w:rsidRDefault="007850EE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6A8A2FB" wp14:editId="1E815FDC">
              <wp:simplePos x="0" y="0"/>
              <wp:positionH relativeFrom="margin">
                <wp:posOffset>3200400</wp:posOffset>
              </wp:positionH>
              <wp:positionV relativeFrom="paragraph">
                <wp:posOffset>64770</wp:posOffset>
              </wp:positionV>
              <wp:extent cx="2360930" cy="1404620"/>
              <wp:effectExtent l="0" t="0" r="0" b="0"/>
              <wp:wrapSquare wrapText="bothSides"/>
              <wp:docPr id="1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342B9F" w14:textId="77777777" w:rsidR="007850EE" w:rsidRPr="001F20F4" w:rsidRDefault="007850EE" w:rsidP="007850EE">
                          <w:pPr>
                            <w:pStyle w:val="Numdepage"/>
                          </w:pPr>
                          <w:r w:rsidRPr="001F20F4">
                            <w:fldChar w:fldCharType="begin"/>
                          </w:r>
                          <w:r w:rsidRPr="001F20F4">
                            <w:instrText xml:space="preserve"> PAGE   \* MERGEFORMAT </w:instrText>
                          </w:r>
                          <w:r w:rsidRPr="001F20F4">
                            <w:fldChar w:fldCharType="separate"/>
                          </w:r>
                          <w:r w:rsidR="00473F88">
                            <w:rPr>
                              <w:noProof/>
                            </w:rPr>
                            <w:t>2</w:t>
                          </w:r>
                          <w:r w:rsidRPr="001F20F4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A8A2F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2pt;margin-top:5.1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" filled="f" stroked="f">
              <v:textbox style="mso-fit-shape-to-text:t">
                <w:txbxContent>
                  <w:p w14:paraId="58342B9F" w14:textId="77777777" w:rsidR="007850EE" w:rsidRPr="001F20F4" w:rsidRDefault="007850EE" w:rsidP="007850EE">
                    <w:pPr>
                      <w:pStyle w:val="Numdepage"/>
                    </w:pPr>
                    <w:r w:rsidRPr="001F20F4">
                      <w:fldChar w:fldCharType="begin"/>
                    </w:r>
                    <w:r w:rsidRPr="001F20F4">
                      <w:instrText xml:space="preserve"> PAGE   \* MERGEFORMAT </w:instrText>
                    </w:r>
                    <w:r w:rsidRPr="001F20F4">
                      <w:fldChar w:fldCharType="separate"/>
                    </w:r>
                    <w:r w:rsidR="00473F88">
                      <w:rPr>
                        <w:noProof/>
                      </w:rPr>
                      <w:t>2</w:t>
                    </w:r>
                    <w:r w:rsidRPr="001F20F4"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AEDC3" w14:textId="77777777" w:rsidR="002A0DE6" w:rsidRDefault="002A0DE6">
    <w:pPr>
      <w:pStyle w:val="Pieddepage"/>
    </w:pPr>
  </w:p>
  <w:p w14:paraId="02B03B6B" w14:textId="77777777" w:rsidR="002A0DE6" w:rsidRDefault="002A0DE6">
    <w:pPr>
      <w:pStyle w:val="Pieddepage"/>
    </w:pPr>
  </w:p>
  <w:p w14:paraId="3DE428BA" w14:textId="77777777" w:rsidR="002A0DE6" w:rsidRDefault="002A0DE6">
    <w:pPr>
      <w:pStyle w:val="Pieddepage"/>
    </w:pPr>
  </w:p>
  <w:p w14:paraId="74FB2B88" w14:textId="77777777" w:rsidR="001347B0" w:rsidRDefault="009718E7">
    <w:pPr>
      <w:pStyle w:val="Pieddepage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1" layoutInCell="1" allowOverlap="0" wp14:anchorId="2D209ABD" wp14:editId="56DD0F83">
              <wp:simplePos x="0" y="0"/>
              <wp:positionH relativeFrom="column">
                <wp:posOffset>-1476375</wp:posOffset>
              </wp:positionH>
              <wp:positionV relativeFrom="page">
                <wp:posOffset>9742805</wp:posOffset>
              </wp:positionV>
              <wp:extent cx="6829200" cy="554400"/>
              <wp:effectExtent l="0" t="0" r="10160" b="17145"/>
              <wp:wrapNone/>
              <wp:docPr id="5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9200" cy="554400"/>
                        <a:chOff x="0" y="0"/>
                        <a:chExt cx="6829200" cy="554400"/>
                      </a:xfrm>
                    </wpg:grpSpPr>
                    <wps:wsp>
                      <wps:cNvPr id="14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47625" y="180975"/>
                          <a:ext cx="67246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F3A40" w14:textId="3FBECE88" w:rsidR="00107AFC" w:rsidRPr="00FE2E39" w:rsidRDefault="005A5834" w:rsidP="00A05754">
                            <w:pPr>
                              <w:pStyle w:val="z-pieddepag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E2E39">
                              <w:rPr>
                                <w:rFonts w:asciiTheme="minorHAnsi" w:hAnsiTheme="minorHAnsi" w:cstheme="minorHAnsi"/>
                              </w:rPr>
                              <w:t xml:space="preserve">La lettre </w:t>
                            </w:r>
                            <w:r w:rsidRPr="00FE2E39">
                              <w:rPr>
                                <w:rFonts w:asciiTheme="minorHAnsi" w:hAnsiTheme="minorHAnsi" w:cstheme="minorHAnsi"/>
                                <w:i/>
                              </w:rPr>
                              <w:t>Juris Info</w:t>
                            </w:r>
                            <w:r w:rsidRPr="00FE2E39">
                              <w:rPr>
                                <w:rFonts w:asciiTheme="minorHAnsi" w:hAnsiTheme="minorHAnsi" w:cstheme="minorHAnsi"/>
                              </w:rPr>
                              <w:t xml:space="preserve"> est éditée par le CCCA-BTP</w:t>
                            </w:r>
                            <w:r w:rsidRPr="00FE2E3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FE2E3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07AFC" w:rsidRPr="00FE2E3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A440B6" w:rsidRPr="00FE2E39">
                              <w:rPr>
                                <w:rFonts w:asciiTheme="minorHAnsi" w:hAnsiTheme="minorHAnsi" w:cstheme="minorHAnsi"/>
                              </w:rPr>
                              <w:t>Contact</w:t>
                            </w:r>
                            <w:r w:rsidR="00107AFC" w:rsidRPr="00FE2E39">
                              <w:rPr>
                                <w:rFonts w:asciiTheme="minorHAnsi" w:hAnsiTheme="minorHAnsi" w:cstheme="minorHAnsi"/>
                              </w:rPr>
                              <w:t xml:space="preserve"> : </w:t>
                            </w:r>
                            <w:r w:rsidR="00913C51" w:rsidRPr="00FE2E39">
                              <w:rPr>
                                <w:rFonts w:asciiTheme="minorHAnsi" w:hAnsiTheme="minorHAnsi" w:cstheme="minorHAnsi"/>
                              </w:rPr>
                              <w:t>Laure Desnoyer</w:t>
                            </w:r>
                            <w:r w:rsidR="00083043" w:rsidRPr="00FE2E39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="00A440B6" w:rsidRPr="00FE2E39">
                              <w:rPr>
                                <w:rFonts w:asciiTheme="minorHAnsi" w:hAnsiTheme="minorHAnsi" w:cstheme="minorHAnsi"/>
                              </w:rPr>
                              <w:t>,</w:t>
                            </w:r>
                            <w:r w:rsidR="0046662E" w:rsidRPr="00FE2E39">
                              <w:rPr>
                                <w:rFonts w:asciiTheme="minorHAnsi" w:hAnsiTheme="minorHAnsi" w:cstheme="minorHAnsi"/>
                              </w:rPr>
                              <w:t xml:space="preserve"> DAJVI</w:t>
                            </w:r>
                          </w:p>
                          <w:p w14:paraId="283A711C" w14:textId="1B6A97D0" w:rsidR="00107AFC" w:rsidRPr="00FE2E39" w:rsidRDefault="005A5834" w:rsidP="00A05754">
                            <w:pPr>
                              <w:pStyle w:val="z-pieddepag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E2E39">
                              <w:rPr>
                                <w:rFonts w:asciiTheme="minorHAnsi" w:hAnsiTheme="minorHAnsi" w:cstheme="minorHAnsi"/>
                              </w:rPr>
                              <w:t>www.ccca-btp.fr</w:t>
                            </w:r>
                            <w:r w:rsidR="00107AFC" w:rsidRPr="00FE2E3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07AFC" w:rsidRPr="00FE2E3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07AFC" w:rsidRPr="00FE2E3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07AFC" w:rsidRPr="00FE2E3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07AFC" w:rsidRPr="00FE2E3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07AFC" w:rsidRPr="00FE2E39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913C51" w:rsidRPr="00FE2E39">
                              <w:rPr>
                                <w:rFonts w:asciiTheme="minorHAnsi" w:hAnsiTheme="minorHAnsi" w:cstheme="minorHAnsi"/>
                              </w:rPr>
                              <w:t>laure.desnoyer</w:t>
                            </w:r>
                            <w:r w:rsidR="00083043" w:rsidRPr="00FE2E39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="00913C51" w:rsidRPr="00FE2E39">
                              <w:rPr>
                                <w:rFonts w:asciiTheme="minorHAnsi" w:hAnsiTheme="minorHAnsi" w:cstheme="minorHAnsi"/>
                              </w:rPr>
                              <w:t xml:space="preserve">@ccca-btp.fr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3" name="Groupe 3"/>
                      <wpg:cNvGrpSpPr/>
                      <wpg:grpSpPr>
                        <a:xfrm>
                          <a:off x="0" y="0"/>
                          <a:ext cx="6829200" cy="554400"/>
                          <a:chOff x="0" y="0"/>
                          <a:chExt cx="6829425" cy="552451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6829425" cy="133350"/>
                          </a:xfrm>
                          <a:prstGeom prst="rect">
                            <a:avLst/>
                          </a:prstGeom>
                          <a:solidFill>
                            <a:srgbClr val="66626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0" y="1"/>
                            <a:ext cx="68294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6626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209ABD" id="Groupe 5" o:spid="_x0000_s1031" style="position:absolute;margin-left:-116.25pt;margin-top:767.15pt;width:537.75pt;height:43.65pt;z-index:251671552;mso-position-vertical-relative:page;mso-width-relative:margin;mso-height-relative:margin" coordsize="68292,5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" o:allowoverlap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476;top:1809;width:6724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<v:textbox>
                  <w:txbxContent>
                    <w:p w14:paraId="090F3A40" w14:textId="3FBECE88" w:rsidR="00107AFC" w:rsidRPr="00FE2E39" w:rsidRDefault="005A5834" w:rsidP="00A05754">
                      <w:pPr>
                        <w:pStyle w:val="z-pieddepage"/>
                        <w:rPr>
                          <w:rFonts w:asciiTheme="minorHAnsi" w:hAnsiTheme="minorHAnsi" w:cstheme="minorHAnsi"/>
                        </w:rPr>
                      </w:pPr>
                      <w:r w:rsidRPr="00FE2E39">
                        <w:rPr>
                          <w:rFonts w:asciiTheme="minorHAnsi" w:hAnsiTheme="minorHAnsi" w:cstheme="minorHAnsi"/>
                        </w:rPr>
                        <w:t xml:space="preserve">La lettre </w:t>
                      </w:r>
                      <w:r w:rsidRPr="00FE2E39">
                        <w:rPr>
                          <w:rFonts w:asciiTheme="minorHAnsi" w:hAnsiTheme="minorHAnsi" w:cstheme="minorHAnsi"/>
                          <w:i/>
                        </w:rPr>
                        <w:t>Juris Info</w:t>
                      </w:r>
                      <w:r w:rsidRPr="00FE2E39">
                        <w:rPr>
                          <w:rFonts w:asciiTheme="minorHAnsi" w:hAnsiTheme="minorHAnsi" w:cstheme="minorHAnsi"/>
                        </w:rPr>
                        <w:t xml:space="preserve"> est éditée par le CCCA-BTP</w:t>
                      </w:r>
                      <w:r w:rsidRPr="00FE2E39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FE2E3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07AFC" w:rsidRPr="00FE2E3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A440B6" w:rsidRPr="00FE2E39">
                        <w:rPr>
                          <w:rFonts w:asciiTheme="minorHAnsi" w:hAnsiTheme="minorHAnsi" w:cstheme="minorHAnsi"/>
                        </w:rPr>
                        <w:t>Contact</w:t>
                      </w:r>
                      <w:r w:rsidR="00107AFC" w:rsidRPr="00FE2E39">
                        <w:rPr>
                          <w:rFonts w:asciiTheme="minorHAnsi" w:hAnsiTheme="minorHAnsi" w:cstheme="minorHAnsi"/>
                        </w:rPr>
                        <w:t xml:space="preserve"> : </w:t>
                      </w:r>
                      <w:r w:rsidR="00913C51" w:rsidRPr="00FE2E39">
                        <w:rPr>
                          <w:rFonts w:asciiTheme="minorHAnsi" w:hAnsiTheme="minorHAnsi" w:cstheme="minorHAnsi"/>
                        </w:rPr>
                        <w:t>Laure Desnoyer</w:t>
                      </w:r>
                      <w:r w:rsidR="00083043" w:rsidRPr="00FE2E39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="00A440B6" w:rsidRPr="00FE2E39">
                        <w:rPr>
                          <w:rFonts w:asciiTheme="minorHAnsi" w:hAnsiTheme="minorHAnsi" w:cstheme="minorHAnsi"/>
                        </w:rPr>
                        <w:t>,</w:t>
                      </w:r>
                      <w:r w:rsidR="0046662E" w:rsidRPr="00FE2E39">
                        <w:rPr>
                          <w:rFonts w:asciiTheme="minorHAnsi" w:hAnsiTheme="minorHAnsi" w:cstheme="minorHAnsi"/>
                        </w:rPr>
                        <w:t xml:space="preserve"> DAJVI</w:t>
                      </w:r>
                    </w:p>
                    <w:p w14:paraId="283A711C" w14:textId="1B6A97D0" w:rsidR="00107AFC" w:rsidRPr="00FE2E39" w:rsidRDefault="005A5834" w:rsidP="00A05754">
                      <w:pPr>
                        <w:pStyle w:val="z-pieddepage"/>
                        <w:rPr>
                          <w:rFonts w:asciiTheme="minorHAnsi" w:hAnsiTheme="minorHAnsi" w:cstheme="minorHAnsi"/>
                        </w:rPr>
                      </w:pPr>
                      <w:r w:rsidRPr="00FE2E39">
                        <w:rPr>
                          <w:rFonts w:asciiTheme="minorHAnsi" w:hAnsiTheme="minorHAnsi" w:cstheme="minorHAnsi"/>
                        </w:rPr>
                        <w:t>www.ccca-btp.fr</w:t>
                      </w:r>
                      <w:r w:rsidR="00107AFC" w:rsidRPr="00FE2E3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07AFC" w:rsidRPr="00FE2E3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07AFC" w:rsidRPr="00FE2E3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07AFC" w:rsidRPr="00FE2E3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07AFC" w:rsidRPr="00FE2E3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07AFC" w:rsidRPr="00FE2E39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913C51" w:rsidRPr="00FE2E39">
                        <w:rPr>
                          <w:rFonts w:asciiTheme="minorHAnsi" w:hAnsiTheme="minorHAnsi" w:cstheme="minorHAnsi"/>
                        </w:rPr>
                        <w:t>laure.desnoyer</w:t>
                      </w:r>
                      <w:r w:rsidR="00083043" w:rsidRPr="00FE2E39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="00913C51" w:rsidRPr="00FE2E39">
                        <w:rPr>
                          <w:rFonts w:asciiTheme="minorHAnsi" w:hAnsiTheme="minorHAnsi" w:cstheme="minorHAnsi"/>
                        </w:rPr>
                        <w:t xml:space="preserve">@ccca-btp.fr </w:t>
                      </w:r>
                    </w:p>
                  </w:txbxContent>
                </v:textbox>
              </v:shape>
              <v:group id="Groupe 3" o:spid="_x0000_s1033" style="position:absolute;width:68292;height:5544" coordsize="68294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angle 1" o:spid="_x0000_s1034" style="position:absolute;width:68294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" fillcolor="#666263" stroked="f" strokeweight="1pt"/>
                <v:rect id="Rectangle 2" o:spid="_x0000_s1035" style="position:absolute;width:68294;height:5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" filled="f" strokecolor="#666263" strokeweight="1pt"/>
              </v:group>
              <w10:wrap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F9AB0" w14:textId="77777777" w:rsidR="009518CE" w:rsidRDefault="009518CE" w:rsidP="005348E0">
      <w:r>
        <w:separator/>
      </w:r>
    </w:p>
  </w:footnote>
  <w:footnote w:type="continuationSeparator" w:id="0">
    <w:p w14:paraId="063D96F1" w14:textId="77777777" w:rsidR="009518CE" w:rsidRDefault="009518CE" w:rsidP="005348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A9A1D" w14:textId="3BBA1BC9" w:rsidR="005348E0" w:rsidRDefault="002F7BC0">
    <w:pPr>
      <w:pStyle w:val="En-tte"/>
    </w:pPr>
    <w:r>
      <w:rPr>
        <w:noProof/>
      </w:rPr>
      <w:drawing>
        <wp:anchor distT="0" distB="0" distL="114300" distR="114300" simplePos="0" relativeHeight="251684864" behindDoc="0" locked="0" layoutInCell="1" allowOverlap="1" wp14:anchorId="6DC8BBDE" wp14:editId="6F0DA2DC">
          <wp:simplePos x="0" y="0"/>
          <wp:positionH relativeFrom="column">
            <wp:posOffset>4544011</wp:posOffset>
          </wp:positionH>
          <wp:positionV relativeFrom="paragraph">
            <wp:posOffset>105752</wp:posOffset>
          </wp:positionV>
          <wp:extent cx="720000" cy="131487"/>
          <wp:effectExtent l="0" t="0" r="4445" b="1905"/>
          <wp:wrapThrough wrapText="bothSides">
            <wp:wrapPolygon edited="0">
              <wp:start x="0" y="0"/>
              <wp:lineTo x="0" y="18783"/>
              <wp:lineTo x="20590" y="18783"/>
              <wp:lineTo x="21162" y="15652"/>
              <wp:lineTo x="21162" y="6261"/>
              <wp:lineTo x="20590" y="0"/>
              <wp:lineTo x="0" y="0"/>
            </wp:wrapPolygon>
          </wp:wrapThrough>
          <wp:docPr id="120018666" name="Image 1" descr="Une image contenant Police, Graphique, logo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658822" name="Image 1" descr="Une image contenant Police, Graphique, logo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31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687D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980568D" wp14:editId="728DA997">
              <wp:simplePos x="0" y="0"/>
              <wp:positionH relativeFrom="column">
                <wp:posOffset>4551289</wp:posOffset>
              </wp:positionH>
              <wp:positionV relativeFrom="paragraph">
                <wp:posOffset>-218050</wp:posOffset>
              </wp:positionV>
              <wp:extent cx="935501" cy="696351"/>
              <wp:effectExtent l="0" t="0" r="17145" b="27940"/>
              <wp:wrapNone/>
              <wp:docPr id="108620274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5501" cy="69635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F2B7A3" id="Rectangle 1" o:spid="_x0000_s1026" style="position:absolute;margin-left:358.35pt;margin-top:-17.15pt;width:73.65pt;height:54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" fillcolor="white [3212]" strokecolor="white [3212]" strokeweight="1pt"/>
          </w:pict>
        </mc:Fallback>
      </mc:AlternateContent>
    </w:r>
    <w:r w:rsidR="00EF2267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B22EBBF" wp14:editId="45BAE4D0">
              <wp:simplePos x="0" y="0"/>
              <wp:positionH relativeFrom="column">
                <wp:posOffset>4503593</wp:posOffset>
              </wp:positionH>
              <wp:positionV relativeFrom="paragraph">
                <wp:posOffset>-131560</wp:posOffset>
              </wp:positionV>
              <wp:extent cx="1142423" cy="720437"/>
              <wp:effectExtent l="0" t="0" r="19685" b="22860"/>
              <wp:wrapNone/>
              <wp:docPr id="150505324" name="Groupe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2423" cy="720437"/>
                        <a:chOff x="0" y="0"/>
                        <a:chExt cx="1142423" cy="720437"/>
                      </a:xfrm>
                    </wpg:grpSpPr>
                    <wps:wsp>
                      <wps:cNvPr id="885175083" name="Ellipse 2"/>
                      <wps:cNvSpPr/>
                      <wps:spPr>
                        <a:xfrm>
                          <a:off x="0" y="0"/>
                          <a:ext cx="1142423" cy="72043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09517056" name="Image 1" descr="Une image contenant texte, conception, Police, logo&#10;&#10;Description générée automatiquement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909" y="41563"/>
                          <a:ext cx="70993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0C21D4" id="Groupe 5" o:spid="_x0000_s1026" style="position:absolute;margin-left:354.6pt;margin-top:-10.35pt;width:89.95pt;height:56.75pt;z-index:251679744" coordsize="11424,7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4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Y29udmVydGVkPC9zdEV2dDphY3Rpb24+CiAgICAgICAg&#10;ICAgICAgICAgIDxzdEV2dDpwYXJhbXM+ZnJvbSBhcHBsaWNhdGlvbi9wZGYgdG8gJmx0O3Vua25v&#10;d24mZ3Q7PC9zdEV2dDpwYXJhbXM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MDA4MDExNzQwNzIwNjgxMUJERERGRDM4RDBDRjI0REQ8L3N0RXZ0Omluc3Rh&#10;bmNlSUQ+CiAgICAgICAgICAgICAgICAgIDxzdEV2dDp3aGVuPjIwMDgtMDUtMTZUMTI6MTg6Mjk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4N0YxMTc0MDcyMDY4MTFCQjFEQkY4RjI0MkI2Rjg0PC9zdEV2dDppbnN0YW5jZUlEPgog&#10;ICAgICAgICAgICAgICAgICA8c3RFdnQ6d2hlbj4yMDA4LTA2LTA5VDE1OjA1OjEw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OTdGMTE3NDA3MjA2ODEx&#10;QkIxREJGOEYyNDJCNkY4NDwvc3RFdnQ6aW5zdGFuY2VJRD4KICAgICAgICAgICAgICAgICAgPHN0&#10;RXZ0OndoZW4+MjAwOC0wNi0wOVQxNTowNTo0N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jc3RjExNzQwNzIwNjgxMUFDQUZCOERBODA4NTRFNzY8L3N0&#10;RXZ0Omluc3RhbmNlSUQ+CiAgICAgICAgICAgICAgICAgIDxzdEV2dDp3aGVuPjIwMDgtMDYtMTFU&#10;MTQ6MzA6MDE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FRTQ0MDY2NEEzREREMTFCRDMzRDNFQjhEM0ExMDY4PC9zdEV2dDppbnN0YW5jZUlEPgogICAg&#10;ICAgICAgICAgICAgICA8c3RFdnQ6d2hlbj4yMDA4LTA2LTE4VDIyOjIyOjQ0Kz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oyRjg1QkJDRDcwM0VERDExQThE&#10;MURGRThGRENENzlEMTwvc3RFdnQ6aW5zdGFuY2VJRD4KICAgICAgICAgICAgICAgICAgPHN0RXZ0&#10;OndoZW4+MjAwOC0wNi0xOVQxOTozMDowO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Njc2QUUyQTU3MjNFREQxMUE2RjFCQUJGN0M1QTdBNTE8L3N0RXZ0&#10;Omluc3RhbmNlSUQ+CiAgICAgICAgICAgICAgICAgIDxzdEV2dDp3aGVuPjIwMDgtMDYtMTlUMTk6&#10;NDM6MjI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JC&#10;RTRDRDI3NkQ0MkREMTFBMEJFRjlCMTdDNTBDNjI0PC9zdEV2dDppbnN0YW5jZUlEPgogICAgICAg&#10;ICAgICAgICAgICA8c3RFdnQ6d2hlbj4yMDA4LTA2LTI1VDA2OjE0OjA3KzAy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o1MDI2NEU2QTIwMDgxMTY4OUZFOENC&#10;OUVBODVDNTQ1OTwvc3RFdnQ6aW5zdGFuY2VJRD4KICAgICAgICAgICAgICAgICAgPHN0RXZ0Ondo&#10;ZW4+MjAwOC0wNi0yNlQwNTo1Mjo1N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MTA5MUMxMkQ2QjQ4REQxMTk0REE4NDYzQjdEMjIyMTg8L3N0RXZ0Omlu&#10;c3RhbmNlSUQ+CiAgICAgICAgICAgICAgICAgIDxzdEV2dDp3aGVuPjIwMDgtMDctMDJUMTI6MjA6&#10;MTc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3N0Yx&#10;MTc0MDcyMDY4MTFBQ0FGOUYwRjQxMjI5RERGPC9zdEV2dDppbnN0YW5jZUlEPgogICAgICAgICAg&#10;ICAgICAgICA8c3RFdnQ6d2hlbj4yMDA4LTA3LTIxVDEzOjU5OjE3KzA1OjM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FNDBERkM2MjdBQkRENjExOTI4NkFDMDhF&#10;MTY3QzgxMjwvc3RFdnQ6aW5zdGFuY2VJRD4KICAgICAgICAgICAgICAgICAgPHN0RXZ0OndoZW4+&#10;MjAwMi0wOS0wMVQxNDoxMzo1OSswNzowMDwvc3RFdnQ6d2hlbj4KICAgICAgICAgICAgICAgICAg&#10;PHN0RXZ0OnNvZnR3YXJlQWdlbnQ+QWRvYmUgSWxsdXN0cmF0b3IgQ1M0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BkaGxwdHh8gISIjJCUm&#10;JygpKisrLC0uLzAxMjM0NTY3ODk6Ozw9Pj9AQUJDREVGR0hJSktMTU5PUFBRUlNUVVZXWFlaW1xd&#10;Xl9gYWJjZGVmZ2hpamtsbW5vcHFyc3R1dnd4eXp7fH1+f4CBgoOEhoeIiYqLjI2Oj5CRkpOUlZaX&#10;mJmam5ydnp+goaKjpKWmp6ipqqusra6vsLGys7S2t7i5uru8vb6/wMHCw8TFxsfIycrLzM3Oz9DR&#10;0tPU1tfY2drb3N3e3+Dh4uPk5ebn6Onq6+zt7u/w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o/P//&#10;/////////////////////////////////////+nS6f//////////////////////////////////&#10;//////zo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h9v//////////////////////////////////////&#10;9a6Qrvb/////////////////////////////////////4ZBpkOL/////////////////////////&#10;////////////9a6Qrvb///////////////////////////////////////bh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7ukw///////////////////////////////&#10;////////v3ZPf9D////////////////////////////////////gmk8AW7v/////////////////&#10;//////////////////G2eU9Jd8r//////////////////////////////////+vSxauWr/L/////&#10;//////////////////////////////////fn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+7s7e/y9vr/////////////////////////////////uZqYmZyhpq20vsrh&#10;////////////////////////////oldKTFFXXWh9lrnj////////////////////////////s1cA&#10;GjVQbo2v0/r/////////////////////////////zm9AX3uZt9j7////////////////////////&#10;////////7p+Fp8Ph/////////////////////////////////////+TR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">
              <v:oval id="Ellipse 2" o:spid="_x0000_s1027" style="position:absolute;width:11424;height:7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" fillcolor="white [3212]" strokecolor="white [3212]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" o:spid="_x0000_s1028" type="#_x0000_t75" alt="Une image contenant texte, conception, Police, logo&#10;&#10;Description générée automatiquement" style="position:absolute;left:1039;top:415;width:7099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">
                <v:imagedata r:id="rId3" o:title="Une image contenant texte, conception, Police, logo&#10;&#10;Description générée automatiquement"/>
              </v:shape>
            </v:group>
          </w:pict>
        </mc:Fallback>
      </mc:AlternateContent>
    </w:r>
    <w:r w:rsidR="0027566B">
      <w:rPr>
        <w:noProof/>
      </w:rPr>
      <w:drawing>
        <wp:anchor distT="0" distB="0" distL="114300" distR="114300" simplePos="0" relativeHeight="251649024" behindDoc="1" locked="0" layoutInCell="1" allowOverlap="1" wp14:anchorId="2DE8E504" wp14:editId="5AA6A20B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9675" cy="10697845"/>
          <wp:effectExtent l="0" t="0" r="3175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estion_Page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7AFC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45A366CC" wp14:editId="28AB820B">
              <wp:simplePos x="0" y="0"/>
              <wp:positionH relativeFrom="column">
                <wp:posOffset>-962025</wp:posOffset>
              </wp:positionH>
              <wp:positionV relativeFrom="page">
                <wp:posOffset>601345</wp:posOffset>
              </wp:positionV>
              <wp:extent cx="4507200" cy="273600"/>
              <wp:effectExtent l="0" t="0" r="0" b="0"/>
              <wp:wrapNone/>
              <wp:docPr id="1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7200" cy="273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A90009" w14:textId="7C44FC11" w:rsidR="00107AFC" w:rsidRPr="00DB2109" w:rsidRDefault="00A440B6" w:rsidP="001F20F4">
                          <w:pPr>
                            <w:pStyle w:val="Ttire-netdate"/>
                            <w:rPr>
                              <w:lang w:val="en-US"/>
                            </w:rPr>
                          </w:pPr>
                          <w:r w:rsidRPr="00DB2109">
                            <w:rPr>
                              <w:lang w:val="en-US"/>
                            </w:rPr>
                            <w:t>Juris Info</w:t>
                          </w:r>
                          <w:r w:rsidR="00107AFC" w:rsidRPr="00DB2109">
                            <w:rPr>
                              <w:lang w:val="en-US"/>
                            </w:rPr>
                            <w:t xml:space="preserve"> I N°</w:t>
                          </w:r>
                          <w:r w:rsidR="00350B54">
                            <w:rPr>
                              <w:lang w:val="en-US"/>
                            </w:rPr>
                            <w:t>1 1</w:t>
                          </w:r>
                          <w:r w:rsidR="003B69CB">
                            <w:rPr>
                              <w:lang w:val="en-US"/>
                            </w:rPr>
                            <w:t>8</w:t>
                          </w:r>
                          <w:r w:rsidR="006527A5">
                            <w:rPr>
                              <w:lang w:val="en-US"/>
                            </w:rPr>
                            <w:t>8</w:t>
                          </w:r>
                          <w:r w:rsidR="00107AFC" w:rsidRPr="00DB2109">
                            <w:rPr>
                              <w:lang w:val="en-US"/>
                            </w:rPr>
                            <w:t xml:space="preserve"> I </w:t>
                          </w:r>
                          <w:r w:rsidR="006527A5">
                            <w:rPr>
                              <w:lang w:val="en-US"/>
                            </w:rPr>
                            <w:t>Mars</w:t>
                          </w:r>
                          <w:r w:rsidR="00350B54">
                            <w:rPr>
                              <w:lang w:val="en-US"/>
                            </w:rPr>
                            <w:t xml:space="preserve"> 202</w:t>
                          </w:r>
                          <w:r w:rsidR="005B02F9"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366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75.75pt;margin-top:47.35pt;width:354.9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" filled="f" stroked="f">
              <v:textbox>
                <w:txbxContent>
                  <w:p w14:paraId="79A90009" w14:textId="7C44FC11" w:rsidR="00107AFC" w:rsidRPr="00DB2109" w:rsidRDefault="00A440B6" w:rsidP="001F20F4">
                    <w:pPr>
                      <w:pStyle w:val="Ttire-netdate"/>
                      <w:rPr>
                        <w:lang w:val="en-US"/>
                      </w:rPr>
                    </w:pPr>
                    <w:r w:rsidRPr="00DB2109">
                      <w:rPr>
                        <w:lang w:val="en-US"/>
                      </w:rPr>
                      <w:t>Juris Info</w:t>
                    </w:r>
                    <w:r w:rsidR="00107AFC" w:rsidRPr="00DB2109">
                      <w:rPr>
                        <w:lang w:val="en-US"/>
                      </w:rPr>
                      <w:t xml:space="preserve"> I N°</w:t>
                    </w:r>
                    <w:r w:rsidR="00350B54">
                      <w:rPr>
                        <w:lang w:val="en-US"/>
                      </w:rPr>
                      <w:t>1 1</w:t>
                    </w:r>
                    <w:r w:rsidR="003B69CB">
                      <w:rPr>
                        <w:lang w:val="en-US"/>
                      </w:rPr>
                      <w:t>8</w:t>
                    </w:r>
                    <w:r w:rsidR="006527A5">
                      <w:rPr>
                        <w:lang w:val="en-US"/>
                      </w:rPr>
                      <w:t>8</w:t>
                    </w:r>
                    <w:r w:rsidR="00107AFC" w:rsidRPr="00DB2109">
                      <w:rPr>
                        <w:lang w:val="en-US"/>
                      </w:rPr>
                      <w:t xml:space="preserve"> I </w:t>
                    </w:r>
                    <w:r w:rsidR="006527A5">
                      <w:rPr>
                        <w:lang w:val="en-US"/>
                      </w:rPr>
                      <w:t>Mars</w:t>
                    </w:r>
                    <w:r w:rsidR="00350B54">
                      <w:rPr>
                        <w:lang w:val="en-US"/>
                      </w:rPr>
                      <w:t xml:space="preserve"> 202</w:t>
                    </w:r>
                    <w:r w:rsidR="005B02F9">
                      <w:rPr>
                        <w:lang w:val="en-US"/>
                      </w:rPr>
                      <w:t>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CD91C" w14:textId="44279B32" w:rsidR="00783D86" w:rsidRDefault="00CB0EE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2F888DE" wp14:editId="1957AA59">
              <wp:simplePos x="0" y="0"/>
              <wp:positionH relativeFrom="column">
                <wp:posOffset>-1287366</wp:posOffset>
              </wp:positionH>
              <wp:positionV relativeFrom="paragraph">
                <wp:posOffset>70594</wp:posOffset>
              </wp:positionV>
              <wp:extent cx="1248355" cy="723569"/>
              <wp:effectExtent l="0" t="0" r="9525" b="63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48355" cy="72356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EA5E0D" id="Rectangle 6" o:spid="_x0000_s1026" style="position:absolute;margin-left:-101.35pt;margin-top:5.55pt;width:98.3pt;height:5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" fillcolor="white [3212]" stroked="f" strokeweight="1pt"/>
          </w:pict>
        </mc:Fallback>
      </mc:AlternateContent>
    </w:r>
  </w:p>
  <w:p w14:paraId="5E11C0A4" w14:textId="3E79A4FB" w:rsidR="00783D86" w:rsidRDefault="005C687D" w:rsidP="00697EE9">
    <w:pPr>
      <w:pStyle w:val="En-tte"/>
      <w:jc w:val="center"/>
    </w:pPr>
    <w:r>
      <w:rPr>
        <w:noProof/>
      </w:rPr>
      <w:drawing>
        <wp:anchor distT="0" distB="0" distL="114300" distR="114300" simplePos="0" relativeHeight="251681792" behindDoc="0" locked="0" layoutInCell="1" allowOverlap="1" wp14:anchorId="5069081E" wp14:editId="5BBB0687">
          <wp:simplePos x="0" y="0"/>
          <wp:positionH relativeFrom="leftMargin">
            <wp:align>right</wp:align>
          </wp:positionH>
          <wp:positionV relativeFrom="paragraph">
            <wp:posOffset>154744</wp:posOffset>
          </wp:positionV>
          <wp:extent cx="1439545" cy="262890"/>
          <wp:effectExtent l="0" t="0" r="8255" b="3810"/>
          <wp:wrapThrough wrapText="bothSides">
            <wp:wrapPolygon edited="0">
              <wp:start x="572" y="0"/>
              <wp:lineTo x="0" y="3130"/>
              <wp:lineTo x="0" y="17217"/>
              <wp:lineTo x="572" y="20348"/>
              <wp:lineTo x="20581" y="20348"/>
              <wp:lineTo x="21438" y="15652"/>
              <wp:lineTo x="21438" y="6261"/>
              <wp:lineTo x="20581" y="0"/>
              <wp:lineTo x="572" y="0"/>
            </wp:wrapPolygon>
          </wp:wrapThrough>
          <wp:docPr id="1607658822" name="Image 1" descr="Une image contenant Police, Graphique, logo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7658822" name="Image 1" descr="Une image contenant Police, Graphique, logo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262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1839A1" w14:textId="77777777" w:rsidR="00783D86" w:rsidRDefault="006D016B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29C01F09" wp14:editId="4A73706A">
              <wp:simplePos x="0" y="0"/>
              <wp:positionH relativeFrom="column">
                <wp:posOffset>714375</wp:posOffset>
              </wp:positionH>
              <wp:positionV relativeFrom="page">
                <wp:posOffset>1134110</wp:posOffset>
              </wp:positionV>
              <wp:extent cx="4507200" cy="529200"/>
              <wp:effectExtent l="0" t="0" r="0" b="4445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7200" cy="529200"/>
                        <a:chOff x="0" y="0"/>
                        <a:chExt cx="4506595" cy="530775"/>
                      </a:xfrm>
                    </wpg:grpSpPr>
                    <wps:wsp>
                      <wps:cNvPr id="217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333375" y="0"/>
                          <a:ext cx="4172585" cy="27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9561B" w14:textId="77777777" w:rsidR="00E3328C" w:rsidRPr="006728EB" w:rsidRDefault="0059686C" w:rsidP="001F20F4">
                            <w:pPr>
                              <w:pStyle w:val="Ttire-netdate"/>
                            </w:pPr>
                            <w:r>
                              <w:t>DAJVI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0" y="257175"/>
                          <a:ext cx="4506595" cy="27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EECA7" w14:textId="6FD6D8E6" w:rsidR="006728EB" w:rsidRPr="001F20F4" w:rsidRDefault="006728EB" w:rsidP="001F20F4">
                            <w:pPr>
                              <w:pStyle w:val="Ttire-netdate"/>
                            </w:pPr>
                            <w:r w:rsidRPr="001F20F4">
                              <w:t xml:space="preserve">N° </w:t>
                            </w:r>
                            <w:r w:rsidR="00350B54">
                              <w:t>1 1</w:t>
                            </w:r>
                            <w:r w:rsidR="003B69CB">
                              <w:t>8</w:t>
                            </w:r>
                            <w:r w:rsidR="006527A5">
                              <w:t>8</w:t>
                            </w:r>
                            <w:r w:rsidRPr="001F20F4">
                              <w:t xml:space="preserve"> I </w:t>
                            </w:r>
                            <w:r w:rsidR="006527A5">
                              <w:t>Mars</w:t>
                            </w:r>
                            <w:r w:rsidR="00350B54">
                              <w:t xml:space="preserve"> 202</w:t>
                            </w:r>
                            <w:r w:rsidR="005B02F9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C01F09" id="Groupe 13" o:spid="_x0000_s1028" style="position:absolute;margin-left:56.25pt;margin-top:89.3pt;width:354.9pt;height:41.65pt;z-index:251660288;mso-position-vertical-relative:page;mso-width-relative:margin;mso-height-relative:margin" coordsize="45065,5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3333;width:41726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43D9561B" w14:textId="77777777" w:rsidR="00E3328C" w:rsidRPr="006728EB" w:rsidRDefault="0059686C" w:rsidP="001F20F4">
                      <w:pPr>
                        <w:pStyle w:val="Ttire-netdate"/>
                      </w:pPr>
                      <w:r>
                        <w:t>DAJVI</w:t>
                      </w:r>
                    </w:p>
                  </w:txbxContent>
                </v:textbox>
              </v:shape>
              <v:shape id="_x0000_s1030" type="#_x0000_t202" style="position:absolute;top:2571;width:45065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58DEECA7" w14:textId="6FD6D8E6" w:rsidR="006728EB" w:rsidRPr="001F20F4" w:rsidRDefault="006728EB" w:rsidP="001F20F4">
                      <w:pPr>
                        <w:pStyle w:val="Ttire-netdate"/>
                      </w:pPr>
                      <w:r w:rsidRPr="001F20F4">
                        <w:t xml:space="preserve">N° </w:t>
                      </w:r>
                      <w:r w:rsidR="00350B54">
                        <w:t>1 1</w:t>
                      </w:r>
                      <w:r w:rsidR="003B69CB">
                        <w:t>8</w:t>
                      </w:r>
                      <w:r w:rsidR="006527A5">
                        <w:t>8</w:t>
                      </w:r>
                      <w:r w:rsidRPr="001F20F4">
                        <w:t xml:space="preserve"> I </w:t>
                      </w:r>
                      <w:r w:rsidR="006527A5">
                        <w:t>Mars</w:t>
                      </w:r>
                      <w:r w:rsidR="00350B54">
                        <w:t xml:space="preserve"> 202</w:t>
                      </w:r>
                      <w:r w:rsidR="005B02F9">
                        <w:t>4</w:t>
                      </w:r>
                    </w:p>
                  </w:txbxContent>
                </v:textbox>
              </v:shape>
              <w10:wrap anchory="page"/>
              <w10:anchorlock/>
            </v:group>
          </w:pict>
        </mc:Fallback>
      </mc:AlternateContent>
    </w:r>
  </w:p>
  <w:p w14:paraId="3E67BE77" w14:textId="77777777" w:rsidR="00783D86" w:rsidRDefault="00783D86">
    <w:pPr>
      <w:pStyle w:val="En-tte"/>
    </w:pPr>
  </w:p>
  <w:p w14:paraId="2D02A111" w14:textId="77777777" w:rsidR="00783D86" w:rsidRDefault="00783D86">
    <w:pPr>
      <w:pStyle w:val="En-tte"/>
    </w:pPr>
  </w:p>
  <w:p w14:paraId="58E9C7BD" w14:textId="77777777" w:rsidR="00783D86" w:rsidRDefault="00783D86">
    <w:pPr>
      <w:pStyle w:val="En-tte"/>
    </w:pPr>
  </w:p>
  <w:p w14:paraId="1BA09134" w14:textId="77777777" w:rsidR="00783D86" w:rsidRDefault="00783D86">
    <w:pPr>
      <w:pStyle w:val="En-tte"/>
    </w:pPr>
  </w:p>
  <w:p w14:paraId="79EF2ECF" w14:textId="77777777" w:rsidR="00783D86" w:rsidRDefault="00783D86">
    <w:pPr>
      <w:pStyle w:val="En-tte"/>
    </w:pPr>
  </w:p>
  <w:p w14:paraId="67E3C0DF" w14:textId="77777777" w:rsidR="005348E0" w:rsidRDefault="005348E0">
    <w:pPr>
      <w:pStyle w:val="En-tte"/>
    </w:pPr>
    <w:r>
      <w:rPr>
        <w:noProof/>
      </w:rPr>
      <w:drawing>
        <wp:anchor distT="0" distB="0" distL="114300" distR="114300" simplePos="0" relativeHeight="251648000" behindDoc="1" locked="1" layoutInCell="1" allowOverlap="1" wp14:anchorId="49AC6BAC" wp14:editId="76AB852A">
          <wp:simplePos x="0" y="0"/>
          <wp:positionH relativeFrom="page">
            <wp:align>left</wp:align>
          </wp:positionH>
          <wp:positionV relativeFrom="page">
            <wp:posOffset>0</wp:posOffset>
          </wp:positionV>
          <wp:extent cx="7559675" cy="9220200"/>
          <wp:effectExtent l="0" t="0" r="3175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stion_Page1bi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811"/>
                  <a:stretch/>
                </pic:blipFill>
                <pic:spPr bwMode="auto">
                  <a:xfrm>
                    <a:off x="0" y="0"/>
                    <a:ext cx="7559675" cy="9220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32.75pt" o:bullet="t">
        <v:imagedata r:id="rId1" o:title="puce"/>
      </v:shape>
    </w:pict>
  </w:numPicBullet>
  <w:numPicBullet w:numPicBulletId="1">
    <w:pict>
      <v:shape id="_x0000_i1027" type="#_x0000_t75" style="width:138.75pt;height:145.5pt" o:bullet="t">
        <v:imagedata r:id="rId2" o:title="puce2"/>
      </v:shape>
    </w:pict>
  </w:numPicBullet>
  <w:numPicBullet w:numPicBulletId="2">
    <w:pict>
      <v:shape id="_x0000_i1028" type="#_x0000_t75" style="width:123pt;height:132.75pt" o:bullet="t">
        <v:imagedata r:id="rId3" o:title="pucebleu"/>
      </v:shape>
    </w:pict>
  </w:numPicBullet>
  <w:abstractNum w:abstractNumId="0" w15:restartNumberingAfterBreak="0">
    <w:nsid w:val="008804D1"/>
    <w:multiLevelType w:val="hybridMultilevel"/>
    <w:tmpl w:val="E2D6F12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913A86"/>
    <w:multiLevelType w:val="hybridMultilevel"/>
    <w:tmpl w:val="01CE72C6"/>
    <w:lvl w:ilvl="0" w:tplc="05A6F592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97C84"/>
    <w:multiLevelType w:val="multilevel"/>
    <w:tmpl w:val="934440A0"/>
    <w:styleLink w:val="Style-List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3B5AA0" w:themeColor="accen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1276" w:hanging="556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810077D"/>
    <w:multiLevelType w:val="hybridMultilevel"/>
    <w:tmpl w:val="F4F8556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B807FA"/>
    <w:multiLevelType w:val="hybridMultilevel"/>
    <w:tmpl w:val="69660B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B1123"/>
    <w:multiLevelType w:val="hybridMultilevel"/>
    <w:tmpl w:val="DD848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7C3915"/>
    <w:multiLevelType w:val="multilevel"/>
    <w:tmpl w:val="CF4AEEBA"/>
    <w:lvl w:ilvl="0">
      <w:start w:val="1"/>
      <w:numFmt w:val="bullet"/>
      <w:pStyle w:val="Intertitre3gris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1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1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Calibri" w:hAnsi="Calibri" w:hint="default"/>
        <w:color w:val="3B5AA0" w:themeColor="accent1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7" w15:restartNumberingAfterBreak="0">
    <w:nsid w:val="0E394629"/>
    <w:multiLevelType w:val="hybridMultilevel"/>
    <w:tmpl w:val="0B6C900E"/>
    <w:lvl w:ilvl="0" w:tplc="09241498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3C12F9"/>
    <w:multiLevelType w:val="hybridMultilevel"/>
    <w:tmpl w:val="3BC6AA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45676C"/>
    <w:multiLevelType w:val="hybridMultilevel"/>
    <w:tmpl w:val="D86E77A2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10A071F9"/>
    <w:multiLevelType w:val="hybridMultilevel"/>
    <w:tmpl w:val="62B42E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9F0441"/>
    <w:multiLevelType w:val="hybridMultilevel"/>
    <w:tmpl w:val="AB2E7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57D23AC"/>
    <w:multiLevelType w:val="hybridMultilevel"/>
    <w:tmpl w:val="5A226046"/>
    <w:lvl w:ilvl="0" w:tplc="05A6F592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3B0414"/>
    <w:multiLevelType w:val="hybridMultilevel"/>
    <w:tmpl w:val="3D0EBDD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897298"/>
    <w:multiLevelType w:val="hybridMultilevel"/>
    <w:tmpl w:val="F176EF24"/>
    <w:lvl w:ilvl="0" w:tplc="C9823A9C">
      <w:start w:val="1"/>
      <w:numFmt w:val="bullet"/>
      <w:pStyle w:val="Intertitre2gris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F628EB"/>
    <w:multiLevelType w:val="hybridMultilevel"/>
    <w:tmpl w:val="F5183D9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E661C6"/>
    <w:multiLevelType w:val="hybridMultilevel"/>
    <w:tmpl w:val="5BDA2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8B0365"/>
    <w:multiLevelType w:val="hybridMultilevel"/>
    <w:tmpl w:val="E1ECA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67197C"/>
    <w:multiLevelType w:val="multilevel"/>
    <w:tmpl w:val="E0940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935CCD"/>
    <w:multiLevelType w:val="multilevel"/>
    <w:tmpl w:val="F1501A22"/>
    <w:lvl w:ilvl="0">
      <w:start w:val="1"/>
      <w:numFmt w:val="decimal"/>
      <w:pStyle w:val="Listenumrote"/>
      <w:lvlText w:val="%1."/>
      <w:lvlJc w:val="left"/>
      <w:pPr>
        <w:ind w:left="360" w:hanging="360"/>
      </w:pPr>
      <w:rPr>
        <w:rFonts w:hint="default"/>
        <w:b/>
        <w:color w:val="3B5AA0" w:themeColor="accent1"/>
      </w:rPr>
    </w:lvl>
    <w:lvl w:ilvl="1">
      <w:start w:val="1"/>
      <w:numFmt w:val="decimal"/>
      <w:pStyle w:val="Intertitre2avecchiffre"/>
      <w:lvlText w:val="%1.%2."/>
      <w:lvlJc w:val="left"/>
      <w:pPr>
        <w:ind w:left="792" w:hanging="432"/>
      </w:pPr>
      <w:rPr>
        <w:rFonts w:hint="default"/>
        <w:b/>
        <w:i/>
      </w:rPr>
    </w:lvl>
    <w:lvl w:ilvl="2">
      <w:start w:val="1"/>
      <w:numFmt w:val="decimal"/>
      <w:pStyle w:val="intertitre3avecchiffre"/>
      <w:lvlText w:val="%1.%2.%3."/>
      <w:lvlJc w:val="left"/>
      <w:pPr>
        <w:ind w:left="1276" w:hanging="556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62A248E"/>
    <w:multiLevelType w:val="multilevel"/>
    <w:tmpl w:val="4294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8B8328D"/>
    <w:multiLevelType w:val="hybridMultilevel"/>
    <w:tmpl w:val="F8CE8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CA2874"/>
    <w:multiLevelType w:val="hybridMultilevel"/>
    <w:tmpl w:val="650AA02A"/>
    <w:lvl w:ilvl="0" w:tplc="05A6F592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6305E3"/>
    <w:multiLevelType w:val="hybridMultilevel"/>
    <w:tmpl w:val="0FE04F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3F475E"/>
    <w:multiLevelType w:val="hybridMultilevel"/>
    <w:tmpl w:val="315282E2"/>
    <w:lvl w:ilvl="0" w:tplc="05A6F592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32861"/>
    <w:multiLevelType w:val="hybridMultilevel"/>
    <w:tmpl w:val="A91626D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F97F46"/>
    <w:multiLevelType w:val="hybridMultilevel"/>
    <w:tmpl w:val="A6FEDB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892C20"/>
    <w:multiLevelType w:val="hybridMultilevel"/>
    <w:tmpl w:val="A5A64A1E"/>
    <w:lvl w:ilvl="0" w:tplc="022A4456">
      <w:start w:val="1"/>
      <w:numFmt w:val="bullet"/>
      <w:pStyle w:val="Intertitre1ble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E8D4B608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0C5C81"/>
    <w:multiLevelType w:val="hybridMultilevel"/>
    <w:tmpl w:val="146E1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7D580E"/>
    <w:multiLevelType w:val="hybridMultilevel"/>
    <w:tmpl w:val="AEBCD8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254928"/>
    <w:multiLevelType w:val="multilevel"/>
    <w:tmpl w:val="A7063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C6E25E9"/>
    <w:multiLevelType w:val="multilevel"/>
    <w:tmpl w:val="09CC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DB52C75"/>
    <w:multiLevelType w:val="hybridMultilevel"/>
    <w:tmpl w:val="9C7483E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75794F"/>
    <w:multiLevelType w:val="hybridMultilevel"/>
    <w:tmpl w:val="FDBA7EFC"/>
    <w:lvl w:ilvl="0" w:tplc="1F2A0502">
      <w:start w:val="1"/>
      <w:numFmt w:val="bullet"/>
      <w:pStyle w:val="Titreprincipal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34"/>
        <w:szCs w:val="3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8D05F4"/>
    <w:multiLevelType w:val="multilevel"/>
    <w:tmpl w:val="909A0C02"/>
    <w:lvl w:ilvl="0">
      <w:start w:val="1"/>
      <w:numFmt w:val="bullet"/>
      <w:pStyle w:val="Listepucebleue"/>
      <w:lvlText w:val=""/>
      <w:lvlJc w:val="left"/>
      <w:pPr>
        <w:ind w:left="284" w:hanging="284"/>
      </w:pPr>
      <w:rPr>
        <w:rFonts w:ascii="Symbol" w:hAnsi="Symbol" w:hint="default"/>
        <w:color w:val="3B5AA0" w:themeColor="accent1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="Calibri" w:hAnsi="Calibri" w:hint="default"/>
        <w:color w:val="3B5AA0" w:themeColor="accent1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Calibri" w:hAnsi="Calibri" w:hint="default"/>
        <w:color w:val="3B5AA0" w:themeColor="accent1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Calibri" w:hAnsi="Calibri" w:hint="default"/>
        <w:color w:val="3B5AA0" w:themeColor="accent1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35" w15:restartNumberingAfterBreak="0">
    <w:nsid w:val="64822B83"/>
    <w:multiLevelType w:val="multilevel"/>
    <w:tmpl w:val="E2405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10279A"/>
    <w:multiLevelType w:val="hybridMultilevel"/>
    <w:tmpl w:val="E4E257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7655E71"/>
    <w:multiLevelType w:val="hybridMultilevel"/>
    <w:tmpl w:val="C054CB5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7A03F39"/>
    <w:multiLevelType w:val="multilevel"/>
    <w:tmpl w:val="E04A19B8"/>
    <w:lvl w:ilvl="0">
      <w:start w:val="1"/>
      <w:numFmt w:val="bullet"/>
      <w:pStyle w:val="Listeongletnoir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Calibri" w:hAnsi="Calibri" w:hint="default"/>
        <w:color w:val="3B5AA0" w:themeColor="accent1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39" w15:restartNumberingAfterBreak="0">
    <w:nsid w:val="6AEE0546"/>
    <w:multiLevelType w:val="multilevel"/>
    <w:tmpl w:val="F1388B70"/>
    <w:lvl w:ilvl="0">
      <w:start w:val="1"/>
      <w:numFmt w:val="bullet"/>
      <w:pStyle w:val="Listepucenoire"/>
      <w:lvlText w:val="•"/>
      <w:lvlJc w:val="left"/>
      <w:pPr>
        <w:ind w:left="284" w:hanging="284"/>
      </w:pPr>
      <w:rPr>
        <w:rFonts w:ascii="Calibri" w:hAnsi="Calibri" w:hint="default"/>
        <w:color w:val="3B5AA0" w:themeColor="accent1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="Calibri" w:hAnsi="Calibri" w:hint="default"/>
        <w:color w:val="3B5AA0" w:themeColor="accent1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Calibri" w:hAnsi="Calibri" w:hint="default"/>
        <w:color w:val="3B5AA0" w:themeColor="accent1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="Calibri" w:hAnsi="Calibri" w:hint="default"/>
        <w:color w:val="3B5AA0" w:themeColor="accent1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0" w15:restartNumberingAfterBreak="0">
    <w:nsid w:val="70595A7A"/>
    <w:multiLevelType w:val="hybridMultilevel"/>
    <w:tmpl w:val="649C1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A261C"/>
    <w:multiLevelType w:val="hybridMultilevel"/>
    <w:tmpl w:val="73F0185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42741B2"/>
    <w:multiLevelType w:val="hybridMultilevel"/>
    <w:tmpl w:val="28B2B73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07438539">
    <w:abstractNumId w:val="27"/>
  </w:num>
  <w:num w:numId="2" w16cid:durableId="598485851">
    <w:abstractNumId w:val="14"/>
  </w:num>
  <w:num w:numId="3" w16cid:durableId="1202596197">
    <w:abstractNumId w:val="39"/>
    <w:lvlOverride w:ilvl="0">
      <w:lvl w:ilvl="0">
        <w:start w:val="1"/>
        <w:numFmt w:val="bullet"/>
        <w:pStyle w:val="Listepucenoire"/>
        <w:lvlText w:val="•"/>
        <w:lvlJc w:val="left"/>
        <w:pPr>
          <w:ind w:left="284" w:hanging="284"/>
        </w:pPr>
        <w:rPr>
          <w:rFonts w:ascii="Calibri" w:hAnsi="Calibri" w:hint="default"/>
          <w:color w:val="4D4D4D" w:themeColor="text1"/>
        </w:rPr>
      </w:lvl>
    </w:lvlOverride>
    <w:lvlOverride w:ilvl="1">
      <w:lvl w:ilvl="1">
        <w:start w:val="1"/>
        <w:numFmt w:val="bullet"/>
        <w:lvlText w:val="•"/>
        <w:lvlJc w:val="left"/>
        <w:pPr>
          <w:ind w:left="568" w:hanging="284"/>
        </w:pPr>
        <w:rPr>
          <w:rFonts w:ascii="Calibri" w:hAnsi="Calibri" w:hint="default"/>
          <w:color w:val="4D4D4D" w:themeColor="text1"/>
        </w:rPr>
      </w:lvl>
    </w:lvlOverride>
    <w:lvlOverride w:ilvl="2">
      <w:lvl w:ilvl="2">
        <w:start w:val="1"/>
        <w:numFmt w:val="bullet"/>
        <w:lvlText w:val="•"/>
        <w:lvlJc w:val="left"/>
        <w:pPr>
          <w:ind w:left="852" w:hanging="284"/>
        </w:pPr>
        <w:rPr>
          <w:rFonts w:ascii="Calibri" w:hAnsi="Calibri" w:hint="default"/>
          <w:color w:val="4D4D4D" w:themeColor="text1"/>
        </w:rPr>
      </w:lvl>
    </w:lvlOverride>
    <w:lvlOverride w:ilvl="3">
      <w:lvl w:ilvl="3">
        <w:start w:val="1"/>
        <w:numFmt w:val="bullet"/>
        <w:lvlText w:val="•"/>
        <w:lvlJc w:val="left"/>
        <w:pPr>
          <w:ind w:left="1136" w:hanging="284"/>
        </w:pPr>
        <w:rPr>
          <w:rFonts w:ascii="Calibri" w:hAnsi="Calibri" w:hint="default"/>
          <w:color w:val="4D4D4D" w:themeColor="text1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1420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704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1988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272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2556" w:hanging="284"/>
        </w:pPr>
        <w:rPr>
          <w:rFonts w:ascii="Wingdings" w:hAnsi="Wingdings" w:hint="default"/>
        </w:rPr>
      </w:lvl>
    </w:lvlOverride>
  </w:num>
  <w:num w:numId="4" w16cid:durableId="1582980000">
    <w:abstractNumId w:val="19"/>
  </w:num>
  <w:num w:numId="5" w16cid:durableId="1536427760">
    <w:abstractNumId w:val="2"/>
  </w:num>
  <w:num w:numId="6" w16cid:durableId="789937093">
    <w:abstractNumId w:val="34"/>
  </w:num>
  <w:num w:numId="7" w16cid:durableId="999817425">
    <w:abstractNumId w:val="38"/>
  </w:num>
  <w:num w:numId="8" w16cid:durableId="408818129">
    <w:abstractNumId w:val="6"/>
  </w:num>
  <w:num w:numId="9" w16cid:durableId="507789267">
    <w:abstractNumId w:val="33"/>
  </w:num>
  <w:num w:numId="10" w16cid:durableId="627660389">
    <w:abstractNumId w:val="22"/>
  </w:num>
  <w:num w:numId="11" w16cid:durableId="1912537984">
    <w:abstractNumId w:val="37"/>
  </w:num>
  <w:num w:numId="12" w16cid:durableId="1628731552">
    <w:abstractNumId w:val="42"/>
  </w:num>
  <w:num w:numId="13" w16cid:durableId="170414359">
    <w:abstractNumId w:val="15"/>
  </w:num>
  <w:num w:numId="14" w16cid:durableId="1401633472">
    <w:abstractNumId w:val="12"/>
  </w:num>
  <w:num w:numId="15" w16cid:durableId="1895849917">
    <w:abstractNumId w:val="11"/>
  </w:num>
  <w:num w:numId="16" w16cid:durableId="246109599">
    <w:abstractNumId w:val="3"/>
  </w:num>
  <w:num w:numId="17" w16cid:durableId="807668724">
    <w:abstractNumId w:val="25"/>
  </w:num>
  <w:num w:numId="18" w16cid:durableId="594477545">
    <w:abstractNumId w:val="36"/>
  </w:num>
  <w:num w:numId="19" w16cid:durableId="1927570769">
    <w:abstractNumId w:val="13"/>
  </w:num>
  <w:num w:numId="20" w16cid:durableId="1827937094">
    <w:abstractNumId w:val="0"/>
  </w:num>
  <w:num w:numId="21" w16cid:durableId="1104300032">
    <w:abstractNumId w:val="32"/>
  </w:num>
  <w:num w:numId="22" w16cid:durableId="1314603609">
    <w:abstractNumId w:val="8"/>
  </w:num>
  <w:num w:numId="23" w16cid:durableId="1468358645">
    <w:abstractNumId w:val="20"/>
  </w:num>
  <w:num w:numId="24" w16cid:durableId="778718319">
    <w:abstractNumId w:val="4"/>
  </w:num>
  <w:num w:numId="25" w16cid:durableId="1552838588">
    <w:abstractNumId w:val="28"/>
  </w:num>
  <w:num w:numId="26" w16cid:durableId="726420249">
    <w:abstractNumId w:val="21"/>
  </w:num>
  <w:num w:numId="27" w16cid:durableId="2017921422">
    <w:abstractNumId w:val="1"/>
  </w:num>
  <w:num w:numId="28" w16cid:durableId="745346129">
    <w:abstractNumId w:val="10"/>
  </w:num>
  <w:num w:numId="29" w16cid:durableId="1090006327">
    <w:abstractNumId w:val="24"/>
  </w:num>
  <w:num w:numId="30" w16cid:durableId="1142113995">
    <w:abstractNumId w:val="17"/>
  </w:num>
  <w:num w:numId="31" w16cid:durableId="1689939174">
    <w:abstractNumId w:val="41"/>
  </w:num>
  <w:num w:numId="32" w16cid:durableId="1108815746">
    <w:abstractNumId w:val="23"/>
  </w:num>
  <w:num w:numId="33" w16cid:durableId="56974386">
    <w:abstractNumId w:val="16"/>
  </w:num>
  <w:num w:numId="34" w16cid:durableId="974598964">
    <w:abstractNumId w:val="7"/>
  </w:num>
  <w:num w:numId="35" w16cid:durableId="1365474661">
    <w:abstractNumId w:val="26"/>
  </w:num>
  <w:num w:numId="36" w16cid:durableId="719784219">
    <w:abstractNumId w:val="9"/>
  </w:num>
  <w:num w:numId="37" w16cid:durableId="2127849421">
    <w:abstractNumId w:val="5"/>
  </w:num>
  <w:num w:numId="38" w16cid:durableId="1850296090">
    <w:abstractNumId w:val="40"/>
  </w:num>
  <w:num w:numId="39" w16cid:durableId="732855361">
    <w:abstractNumId w:val="35"/>
  </w:num>
  <w:num w:numId="40" w16cid:durableId="118497967">
    <w:abstractNumId w:val="18"/>
  </w:num>
  <w:num w:numId="41" w16cid:durableId="883522999">
    <w:abstractNumId w:val="30"/>
  </w:num>
  <w:num w:numId="42" w16cid:durableId="716515471">
    <w:abstractNumId w:val="31"/>
  </w:num>
  <w:num w:numId="43" w16cid:durableId="996761561">
    <w:abstractNumId w:val="2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043"/>
    <w:rsid w:val="00000B73"/>
    <w:rsid w:val="00004E06"/>
    <w:rsid w:val="00005241"/>
    <w:rsid w:val="0000591C"/>
    <w:rsid w:val="00005D2E"/>
    <w:rsid w:val="000062E3"/>
    <w:rsid w:val="0000699A"/>
    <w:rsid w:val="00011BB3"/>
    <w:rsid w:val="000132D3"/>
    <w:rsid w:val="00015395"/>
    <w:rsid w:val="00015B94"/>
    <w:rsid w:val="00015BBC"/>
    <w:rsid w:val="000209B9"/>
    <w:rsid w:val="000231DB"/>
    <w:rsid w:val="00023A2D"/>
    <w:rsid w:val="00023B07"/>
    <w:rsid w:val="00023B2D"/>
    <w:rsid w:val="00023CCC"/>
    <w:rsid w:val="00024831"/>
    <w:rsid w:val="00024D5F"/>
    <w:rsid w:val="00025568"/>
    <w:rsid w:val="00025815"/>
    <w:rsid w:val="000272B3"/>
    <w:rsid w:val="000328D1"/>
    <w:rsid w:val="00034CC2"/>
    <w:rsid w:val="000359BD"/>
    <w:rsid w:val="00036654"/>
    <w:rsid w:val="00040580"/>
    <w:rsid w:val="000408C8"/>
    <w:rsid w:val="0004091E"/>
    <w:rsid w:val="00040EC9"/>
    <w:rsid w:val="000471E7"/>
    <w:rsid w:val="00047C8F"/>
    <w:rsid w:val="00050F6D"/>
    <w:rsid w:val="00051277"/>
    <w:rsid w:val="00052009"/>
    <w:rsid w:val="00052B1D"/>
    <w:rsid w:val="00052D8A"/>
    <w:rsid w:val="00053C3A"/>
    <w:rsid w:val="00055DC1"/>
    <w:rsid w:val="00056194"/>
    <w:rsid w:val="0005638B"/>
    <w:rsid w:val="00056BDE"/>
    <w:rsid w:val="00060FEF"/>
    <w:rsid w:val="000615BF"/>
    <w:rsid w:val="0006200C"/>
    <w:rsid w:val="00062F6A"/>
    <w:rsid w:val="00064A32"/>
    <w:rsid w:val="00064D13"/>
    <w:rsid w:val="000651BF"/>
    <w:rsid w:val="000657F8"/>
    <w:rsid w:val="00067FCB"/>
    <w:rsid w:val="00070648"/>
    <w:rsid w:val="00071E70"/>
    <w:rsid w:val="00072914"/>
    <w:rsid w:val="00074722"/>
    <w:rsid w:val="00074A36"/>
    <w:rsid w:val="0007557C"/>
    <w:rsid w:val="000803FC"/>
    <w:rsid w:val="00080436"/>
    <w:rsid w:val="00080A3C"/>
    <w:rsid w:val="00080F2C"/>
    <w:rsid w:val="00081E89"/>
    <w:rsid w:val="00083043"/>
    <w:rsid w:val="000840BE"/>
    <w:rsid w:val="00084DE0"/>
    <w:rsid w:val="00087E28"/>
    <w:rsid w:val="000942E6"/>
    <w:rsid w:val="0009556E"/>
    <w:rsid w:val="000976BB"/>
    <w:rsid w:val="000A1673"/>
    <w:rsid w:val="000A2767"/>
    <w:rsid w:val="000A3743"/>
    <w:rsid w:val="000A3781"/>
    <w:rsid w:val="000A3803"/>
    <w:rsid w:val="000A48E1"/>
    <w:rsid w:val="000A5168"/>
    <w:rsid w:val="000A70FD"/>
    <w:rsid w:val="000B33C6"/>
    <w:rsid w:val="000B392D"/>
    <w:rsid w:val="000B3C01"/>
    <w:rsid w:val="000B3F23"/>
    <w:rsid w:val="000B4A17"/>
    <w:rsid w:val="000B65FF"/>
    <w:rsid w:val="000C0C0D"/>
    <w:rsid w:val="000C2E29"/>
    <w:rsid w:val="000C3426"/>
    <w:rsid w:val="000C378B"/>
    <w:rsid w:val="000C45A9"/>
    <w:rsid w:val="000C67CB"/>
    <w:rsid w:val="000C76CF"/>
    <w:rsid w:val="000D06B5"/>
    <w:rsid w:val="000D2FCF"/>
    <w:rsid w:val="000D381A"/>
    <w:rsid w:val="000D41E3"/>
    <w:rsid w:val="000D5499"/>
    <w:rsid w:val="000D5BAE"/>
    <w:rsid w:val="000D5FB9"/>
    <w:rsid w:val="000D7A55"/>
    <w:rsid w:val="000E0A49"/>
    <w:rsid w:val="000E18AD"/>
    <w:rsid w:val="000E4A2A"/>
    <w:rsid w:val="000E4C93"/>
    <w:rsid w:val="000E4F8B"/>
    <w:rsid w:val="000E65EC"/>
    <w:rsid w:val="000E69FA"/>
    <w:rsid w:val="000E6E44"/>
    <w:rsid w:val="000E71C0"/>
    <w:rsid w:val="000E7224"/>
    <w:rsid w:val="000E72EC"/>
    <w:rsid w:val="000F0BDE"/>
    <w:rsid w:val="000F10C0"/>
    <w:rsid w:val="000F1F96"/>
    <w:rsid w:val="000F2202"/>
    <w:rsid w:val="000F2827"/>
    <w:rsid w:val="000F2CEE"/>
    <w:rsid w:val="000F300B"/>
    <w:rsid w:val="000F51A7"/>
    <w:rsid w:val="000F5A8C"/>
    <w:rsid w:val="000F6001"/>
    <w:rsid w:val="000F6063"/>
    <w:rsid w:val="000F6B31"/>
    <w:rsid w:val="000F782F"/>
    <w:rsid w:val="000F7CB1"/>
    <w:rsid w:val="000F7D97"/>
    <w:rsid w:val="00100CAC"/>
    <w:rsid w:val="00101941"/>
    <w:rsid w:val="00101DC1"/>
    <w:rsid w:val="00103534"/>
    <w:rsid w:val="001043EA"/>
    <w:rsid w:val="0010657C"/>
    <w:rsid w:val="00107AFC"/>
    <w:rsid w:val="00111DE3"/>
    <w:rsid w:val="00112190"/>
    <w:rsid w:val="001128D9"/>
    <w:rsid w:val="001133D4"/>
    <w:rsid w:val="00113CA9"/>
    <w:rsid w:val="00114472"/>
    <w:rsid w:val="001144A2"/>
    <w:rsid w:val="00114980"/>
    <w:rsid w:val="001152DC"/>
    <w:rsid w:val="00116F4A"/>
    <w:rsid w:val="00121632"/>
    <w:rsid w:val="00121A30"/>
    <w:rsid w:val="00122593"/>
    <w:rsid w:val="00122FAD"/>
    <w:rsid w:val="001240D6"/>
    <w:rsid w:val="0012412A"/>
    <w:rsid w:val="0012421E"/>
    <w:rsid w:val="00124B14"/>
    <w:rsid w:val="00126418"/>
    <w:rsid w:val="00126BF9"/>
    <w:rsid w:val="00127721"/>
    <w:rsid w:val="00130DAC"/>
    <w:rsid w:val="0013325D"/>
    <w:rsid w:val="00133716"/>
    <w:rsid w:val="001347B0"/>
    <w:rsid w:val="00140115"/>
    <w:rsid w:val="00140320"/>
    <w:rsid w:val="00145691"/>
    <w:rsid w:val="001464F5"/>
    <w:rsid w:val="00146A3F"/>
    <w:rsid w:val="00147C1F"/>
    <w:rsid w:val="00147E96"/>
    <w:rsid w:val="0015169F"/>
    <w:rsid w:val="00152903"/>
    <w:rsid w:val="00154878"/>
    <w:rsid w:val="0015569D"/>
    <w:rsid w:val="00155944"/>
    <w:rsid w:val="00155CBC"/>
    <w:rsid w:val="00157005"/>
    <w:rsid w:val="001574D7"/>
    <w:rsid w:val="00160AD4"/>
    <w:rsid w:val="0016103C"/>
    <w:rsid w:val="0016156C"/>
    <w:rsid w:val="00162A1E"/>
    <w:rsid w:val="00163346"/>
    <w:rsid w:val="00163731"/>
    <w:rsid w:val="0016517E"/>
    <w:rsid w:val="00166A7E"/>
    <w:rsid w:val="00171037"/>
    <w:rsid w:val="00171BEE"/>
    <w:rsid w:val="00172534"/>
    <w:rsid w:val="001727BF"/>
    <w:rsid w:val="001736C7"/>
    <w:rsid w:val="00173A91"/>
    <w:rsid w:val="00174BFC"/>
    <w:rsid w:val="00180798"/>
    <w:rsid w:val="0018123C"/>
    <w:rsid w:val="00181A25"/>
    <w:rsid w:val="00183102"/>
    <w:rsid w:val="00184BEF"/>
    <w:rsid w:val="00184D79"/>
    <w:rsid w:val="0018511B"/>
    <w:rsid w:val="00185CE7"/>
    <w:rsid w:val="00190C3D"/>
    <w:rsid w:val="00190E23"/>
    <w:rsid w:val="00191084"/>
    <w:rsid w:val="001915B5"/>
    <w:rsid w:val="001919F1"/>
    <w:rsid w:val="001937B0"/>
    <w:rsid w:val="00195762"/>
    <w:rsid w:val="001966F0"/>
    <w:rsid w:val="001A25E3"/>
    <w:rsid w:val="001A2B38"/>
    <w:rsid w:val="001A3D3A"/>
    <w:rsid w:val="001A4D80"/>
    <w:rsid w:val="001A5178"/>
    <w:rsid w:val="001A521E"/>
    <w:rsid w:val="001A6933"/>
    <w:rsid w:val="001A7F8F"/>
    <w:rsid w:val="001B0777"/>
    <w:rsid w:val="001B2616"/>
    <w:rsid w:val="001B48EE"/>
    <w:rsid w:val="001B5FE4"/>
    <w:rsid w:val="001C08B5"/>
    <w:rsid w:val="001C1DC1"/>
    <w:rsid w:val="001C25AC"/>
    <w:rsid w:val="001C3766"/>
    <w:rsid w:val="001C4C95"/>
    <w:rsid w:val="001C5E61"/>
    <w:rsid w:val="001C5FE7"/>
    <w:rsid w:val="001C6629"/>
    <w:rsid w:val="001C6E8E"/>
    <w:rsid w:val="001D131A"/>
    <w:rsid w:val="001D13BB"/>
    <w:rsid w:val="001D3513"/>
    <w:rsid w:val="001D3EEB"/>
    <w:rsid w:val="001D4EDA"/>
    <w:rsid w:val="001D5663"/>
    <w:rsid w:val="001E17FC"/>
    <w:rsid w:val="001E1CFC"/>
    <w:rsid w:val="001E34B5"/>
    <w:rsid w:val="001E4287"/>
    <w:rsid w:val="001E548E"/>
    <w:rsid w:val="001E6E18"/>
    <w:rsid w:val="001F0A52"/>
    <w:rsid w:val="001F1479"/>
    <w:rsid w:val="001F20F4"/>
    <w:rsid w:val="001F3719"/>
    <w:rsid w:val="001F3D38"/>
    <w:rsid w:val="001F49CC"/>
    <w:rsid w:val="001F66A6"/>
    <w:rsid w:val="001F724A"/>
    <w:rsid w:val="00201CAE"/>
    <w:rsid w:val="00202B89"/>
    <w:rsid w:val="00202DB6"/>
    <w:rsid w:val="00203ABF"/>
    <w:rsid w:val="00204AD9"/>
    <w:rsid w:val="00205320"/>
    <w:rsid w:val="0020564F"/>
    <w:rsid w:val="0020682D"/>
    <w:rsid w:val="0020688D"/>
    <w:rsid w:val="002077C8"/>
    <w:rsid w:val="00207858"/>
    <w:rsid w:val="0021000E"/>
    <w:rsid w:val="00210294"/>
    <w:rsid w:val="00210502"/>
    <w:rsid w:val="00210F56"/>
    <w:rsid w:val="00211971"/>
    <w:rsid w:val="0021269F"/>
    <w:rsid w:val="00212BF5"/>
    <w:rsid w:val="002139CA"/>
    <w:rsid w:val="00213D0C"/>
    <w:rsid w:val="00214F2B"/>
    <w:rsid w:val="00215967"/>
    <w:rsid w:val="00215E8E"/>
    <w:rsid w:val="00216458"/>
    <w:rsid w:val="0021698F"/>
    <w:rsid w:val="00217C43"/>
    <w:rsid w:val="002219C7"/>
    <w:rsid w:val="0022261D"/>
    <w:rsid w:val="002267AD"/>
    <w:rsid w:val="00227F78"/>
    <w:rsid w:val="002308F9"/>
    <w:rsid w:val="00232D43"/>
    <w:rsid w:val="00235025"/>
    <w:rsid w:val="002350DD"/>
    <w:rsid w:val="002354E4"/>
    <w:rsid w:val="00236ED1"/>
    <w:rsid w:val="002378DD"/>
    <w:rsid w:val="002406E0"/>
    <w:rsid w:val="00240942"/>
    <w:rsid w:val="00244032"/>
    <w:rsid w:val="002468E3"/>
    <w:rsid w:val="00250661"/>
    <w:rsid w:val="002515FD"/>
    <w:rsid w:val="002518BE"/>
    <w:rsid w:val="002527F9"/>
    <w:rsid w:val="00253A71"/>
    <w:rsid w:val="00254C7A"/>
    <w:rsid w:val="00255254"/>
    <w:rsid w:val="002558B5"/>
    <w:rsid w:val="00257112"/>
    <w:rsid w:val="002571BF"/>
    <w:rsid w:val="002576C3"/>
    <w:rsid w:val="00260065"/>
    <w:rsid w:val="00264026"/>
    <w:rsid w:val="0026513C"/>
    <w:rsid w:val="00267122"/>
    <w:rsid w:val="00270674"/>
    <w:rsid w:val="00270F1E"/>
    <w:rsid w:val="00271B2B"/>
    <w:rsid w:val="0027566B"/>
    <w:rsid w:val="00275EA2"/>
    <w:rsid w:val="00276D8E"/>
    <w:rsid w:val="0028030D"/>
    <w:rsid w:val="0028091E"/>
    <w:rsid w:val="00280AC3"/>
    <w:rsid w:val="00282BFA"/>
    <w:rsid w:val="00282EE9"/>
    <w:rsid w:val="00286F2F"/>
    <w:rsid w:val="00287F93"/>
    <w:rsid w:val="00290329"/>
    <w:rsid w:val="00294324"/>
    <w:rsid w:val="00296D05"/>
    <w:rsid w:val="002A0DE6"/>
    <w:rsid w:val="002A39E9"/>
    <w:rsid w:val="002A4E9F"/>
    <w:rsid w:val="002A61A9"/>
    <w:rsid w:val="002A67DD"/>
    <w:rsid w:val="002A7E4F"/>
    <w:rsid w:val="002B058C"/>
    <w:rsid w:val="002B092E"/>
    <w:rsid w:val="002B0FF8"/>
    <w:rsid w:val="002B3AC6"/>
    <w:rsid w:val="002B3CFB"/>
    <w:rsid w:val="002B4CB1"/>
    <w:rsid w:val="002B5EDC"/>
    <w:rsid w:val="002B6AA3"/>
    <w:rsid w:val="002C0BAD"/>
    <w:rsid w:val="002C1346"/>
    <w:rsid w:val="002C1478"/>
    <w:rsid w:val="002C35C5"/>
    <w:rsid w:val="002C4FF2"/>
    <w:rsid w:val="002D1253"/>
    <w:rsid w:val="002D17C1"/>
    <w:rsid w:val="002D1965"/>
    <w:rsid w:val="002D2BDC"/>
    <w:rsid w:val="002D406A"/>
    <w:rsid w:val="002D42E8"/>
    <w:rsid w:val="002D4F80"/>
    <w:rsid w:val="002D5279"/>
    <w:rsid w:val="002D61DA"/>
    <w:rsid w:val="002E0064"/>
    <w:rsid w:val="002E008E"/>
    <w:rsid w:val="002E07FB"/>
    <w:rsid w:val="002E11C0"/>
    <w:rsid w:val="002E315B"/>
    <w:rsid w:val="002E42BC"/>
    <w:rsid w:val="002E47D1"/>
    <w:rsid w:val="002E4905"/>
    <w:rsid w:val="002E497B"/>
    <w:rsid w:val="002E66DB"/>
    <w:rsid w:val="002E6DFD"/>
    <w:rsid w:val="002F4701"/>
    <w:rsid w:val="002F4A86"/>
    <w:rsid w:val="002F5B1C"/>
    <w:rsid w:val="002F61BA"/>
    <w:rsid w:val="002F6721"/>
    <w:rsid w:val="002F6D74"/>
    <w:rsid w:val="002F7AED"/>
    <w:rsid w:val="002F7BC0"/>
    <w:rsid w:val="00303E08"/>
    <w:rsid w:val="003041ED"/>
    <w:rsid w:val="00307118"/>
    <w:rsid w:val="00307C48"/>
    <w:rsid w:val="00310C1F"/>
    <w:rsid w:val="00310DDA"/>
    <w:rsid w:val="0031297F"/>
    <w:rsid w:val="00313EE5"/>
    <w:rsid w:val="00315814"/>
    <w:rsid w:val="00317950"/>
    <w:rsid w:val="003217BD"/>
    <w:rsid w:val="00323AF4"/>
    <w:rsid w:val="0032479F"/>
    <w:rsid w:val="00326025"/>
    <w:rsid w:val="003269D3"/>
    <w:rsid w:val="003278A5"/>
    <w:rsid w:val="0033005C"/>
    <w:rsid w:val="00330513"/>
    <w:rsid w:val="00330F00"/>
    <w:rsid w:val="00331E3F"/>
    <w:rsid w:val="0033307A"/>
    <w:rsid w:val="00333335"/>
    <w:rsid w:val="0033401F"/>
    <w:rsid w:val="0033545C"/>
    <w:rsid w:val="0033550F"/>
    <w:rsid w:val="003360A8"/>
    <w:rsid w:val="0033791F"/>
    <w:rsid w:val="00343087"/>
    <w:rsid w:val="00343A96"/>
    <w:rsid w:val="0034620B"/>
    <w:rsid w:val="00346986"/>
    <w:rsid w:val="003501A1"/>
    <w:rsid w:val="00350B54"/>
    <w:rsid w:val="00350F30"/>
    <w:rsid w:val="003510B8"/>
    <w:rsid w:val="0035211F"/>
    <w:rsid w:val="00355073"/>
    <w:rsid w:val="00355D65"/>
    <w:rsid w:val="00356806"/>
    <w:rsid w:val="00357463"/>
    <w:rsid w:val="00360F28"/>
    <w:rsid w:val="003625B1"/>
    <w:rsid w:val="00364A8F"/>
    <w:rsid w:val="00365EAC"/>
    <w:rsid w:val="003669D6"/>
    <w:rsid w:val="003709E7"/>
    <w:rsid w:val="0037120E"/>
    <w:rsid w:val="003723ED"/>
    <w:rsid w:val="003724D2"/>
    <w:rsid w:val="00372A56"/>
    <w:rsid w:val="00373371"/>
    <w:rsid w:val="00373866"/>
    <w:rsid w:val="00375A75"/>
    <w:rsid w:val="003768F4"/>
    <w:rsid w:val="0037711E"/>
    <w:rsid w:val="00381206"/>
    <w:rsid w:val="00381401"/>
    <w:rsid w:val="00382340"/>
    <w:rsid w:val="00383508"/>
    <w:rsid w:val="00384226"/>
    <w:rsid w:val="00385EFC"/>
    <w:rsid w:val="00386873"/>
    <w:rsid w:val="00386F12"/>
    <w:rsid w:val="00387528"/>
    <w:rsid w:val="00387D27"/>
    <w:rsid w:val="00390905"/>
    <w:rsid w:val="00390B23"/>
    <w:rsid w:val="00392087"/>
    <w:rsid w:val="003951F6"/>
    <w:rsid w:val="00395BFB"/>
    <w:rsid w:val="00396267"/>
    <w:rsid w:val="003962EE"/>
    <w:rsid w:val="00396827"/>
    <w:rsid w:val="00396988"/>
    <w:rsid w:val="00396CC8"/>
    <w:rsid w:val="003A2A33"/>
    <w:rsid w:val="003A30EF"/>
    <w:rsid w:val="003A39E8"/>
    <w:rsid w:val="003A4AA8"/>
    <w:rsid w:val="003A4D50"/>
    <w:rsid w:val="003A5087"/>
    <w:rsid w:val="003A5F61"/>
    <w:rsid w:val="003A6EDD"/>
    <w:rsid w:val="003A7415"/>
    <w:rsid w:val="003B325F"/>
    <w:rsid w:val="003B3462"/>
    <w:rsid w:val="003B4727"/>
    <w:rsid w:val="003B5A56"/>
    <w:rsid w:val="003B69CB"/>
    <w:rsid w:val="003B6D34"/>
    <w:rsid w:val="003B71D9"/>
    <w:rsid w:val="003B734A"/>
    <w:rsid w:val="003C1FE1"/>
    <w:rsid w:val="003C440E"/>
    <w:rsid w:val="003C4BE9"/>
    <w:rsid w:val="003C567A"/>
    <w:rsid w:val="003C75EB"/>
    <w:rsid w:val="003D340F"/>
    <w:rsid w:val="003D4A11"/>
    <w:rsid w:val="003D64A3"/>
    <w:rsid w:val="003D658C"/>
    <w:rsid w:val="003D7237"/>
    <w:rsid w:val="003E41EE"/>
    <w:rsid w:val="003E4C1F"/>
    <w:rsid w:val="003E5E7C"/>
    <w:rsid w:val="003E62BD"/>
    <w:rsid w:val="003E6909"/>
    <w:rsid w:val="003E70CE"/>
    <w:rsid w:val="003F235A"/>
    <w:rsid w:val="003F2F2D"/>
    <w:rsid w:val="003F3205"/>
    <w:rsid w:val="003F6AD8"/>
    <w:rsid w:val="003F7D57"/>
    <w:rsid w:val="00400760"/>
    <w:rsid w:val="00401009"/>
    <w:rsid w:val="00401445"/>
    <w:rsid w:val="00401BFA"/>
    <w:rsid w:val="00401DC2"/>
    <w:rsid w:val="004026AC"/>
    <w:rsid w:val="00402E98"/>
    <w:rsid w:val="004035A6"/>
    <w:rsid w:val="00403CEE"/>
    <w:rsid w:val="00404909"/>
    <w:rsid w:val="00405077"/>
    <w:rsid w:val="004058ED"/>
    <w:rsid w:val="00406E6A"/>
    <w:rsid w:val="00410E65"/>
    <w:rsid w:val="004114B2"/>
    <w:rsid w:val="00411BAD"/>
    <w:rsid w:val="004120AE"/>
    <w:rsid w:val="00414429"/>
    <w:rsid w:val="00414A81"/>
    <w:rsid w:val="00415E72"/>
    <w:rsid w:val="004171B4"/>
    <w:rsid w:val="00417768"/>
    <w:rsid w:val="00420A6B"/>
    <w:rsid w:val="00420CDE"/>
    <w:rsid w:val="00420E16"/>
    <w:rsid w:val="00421A16"/>
    <w:rsid w:val="00422C23"/>
    <w:rsid w:val="00424CC4"/>
    <w:rsid w:val="00426063"/>
    <w:rsid w:val="004272BE"/>
    <w:rsid w:val="0043060A"/>
    <w:rsid w:val="00432A63"/>
    <w:rsid w:val="00433452"/>
    <w:rsid w:val="00433A8C"/>
    <w:rsid w:val="00433C3C"/>
    <w:rsid w:val="0043584A"/>
    <w:rsid w:val="00436E52"/>
    <w:rsid w:val="00436FE4"/>
    <w:rsid w:val="004374C6"/>
    <w:rsid w:val="004401FF"/>
    <w:rsid w:val="00441660"/>
    <w:rsid w:val="00441CEC"/>
    <w:rsid w:val="00441EA6"/>
    <w:rsid w:val="00442418"/>
    <w:rsid w:val="00443A94"/>
    <w:rsid w:val="004445E7"/>
    <w:rsid w:val="004469F0"/>
    <w:rsid w:val="004509D0"/>
    <w:rsid w:val="004517FA"/>
    <w:rsid w:val="00451B07"/>
    <w:rsid w:val="004540FC"/>
    <w:rsid w:val="00454583"/>
    <w:rsid w:val="00454F2E"/>
    <w:rsid w:val="00456219"/>
    <w:rsid w:val="00460EE9"/>
    <w:rsid w:val="00461A32"/>
    <w:rsid w:val="00462B08"/>
    <w:rsid w:val="004641F8"/>
    <w:rsid w:val="0046422E"/>
    <w:rsid w:val="00464B7B"/>
    <w:rsid w:val="0046662E"/>
    <w:rsid w:val="00466A3A"/>
    <w:rsid w:val="00467294"/>
    <w:rsid w:val="004707E0"/>
    <w:rsid w:val="00472160"/>
    <w:rsid w:val="0047319E"/>
    <w:rsid w:val="00473A00"/>
    <w:rsid w:val="00473B94"/>
    <w:rsid w:val="00473F88"/>
    <w:rsid w:val="00475149"/>
    <w:rsid w:val="004814CA"/>
    <w:rsid w:val="00481580"/>
    <w:rsid w:val="0048168A"/>
    <w:rsid w:val="0048186C"/>
    <w:rsid w:val="00483D9F"/>
    <w:rsid w:val="00483F5B"/>
    <w:rsid w:val="00484F08"/>
    <w:rsid w:val="0048633A"/>
    <w:rsid w:val="00490B21"/>
    <w:rsid w:val="00491CD9"/>
    <w:rsid w:val="00492958"/>
    <w:rsid w:val="00497B4C"/>
    <w:rsid w:val="004A0BEC"/>
    <w:rsid w:val="004A19A2"/>
    <w:rsid w:val="004A2075"/>
    <w:rsid w:val="004A276B"/>
    <w:rsid w:val="004A2CD5"/>
    <w:rsid w:val="004A38C0"/>
    <w:rsid w:val="004A38E5"/>
    <w:rsid w:val="004A39B7"/>
    <w:rsid w:val="004A4297"/>
    <w:rsid w:val="004A43B0"/>
    <w:rsid w:val="004A4F28"/>
    <w:rsid w:val="004A5407"/>
    <w:rsid w:val="004A6792"/>
    <w:rsid w:val="004A6E85"/>
    <w:rsid w:val="004B110E"/>
    <w:rsid w:val="004B4B3E"/>
    <w:rsid w:val="004B4FE8"/>
    <w:rsid w:val="004B57EC"/>
    <w:rsid w:val="004B5B08"/>
    <w:rsid w:val="004B723A"/>
    <w:rsid w:val="004B779B"/>
    <w:rsid w:val="004C15AB"/>
    <w:rsid w:val="004C19A8"/>
    <w:rsid w:val="004C3354"/>
    <w:rsid w:val="004C4336"/>
    <w:rsid w:val="004C6BB8"/>
    <w:rsid w:val="004D1A89"/>
    <w:rsid w:val="004D30E7"/>
    <w:rsid w:val="004D3289"/>
    <w:rsid w:val="004D4903"/>
    <w:rsid w:val="004D4CC8"/>
    <w:rsid w:val="004D50F3"/>
    <w:rsid w:val="004E0287"/>
    <w:rsid w:val="004E35C0"/>
    <w:rsid w:val="004E4050"/>
    <w:rsid w:val="004E4404"/>
    <w:rsid w:val="004E4FC1"/>
    <w:rsid w:val="004E5C36"/>
    <w:rsid w:val="004E5E85"/>
    <w:rsid w:val="004E6680"/>
    <w:rsid w:val="004E7063"/>
    <w:rsid w:val="004E720A"/>
    <w:rsid w:val="004E7BD5"/>
    <w:rsid w:val="004F36A5"/>
    <w:rsid w:val="004F37D6"/>
    <w:rsid w:val="004F4F23"/>
    <w:rsid w:val="004F589C"/>
    <w:rsid w:val="004F640A"/>
    <w:rsid w:val="004F7A0C"/>
    <w:rsid w:val="00500D6E"/>
    <w:rsid w:val="00502F23"/>
    <w:rsid w:val="00507740"/>
    <w:rsid w:val="00507EE4"/>
    <w:rsid w:val="0051040F"/>
    <w:rsid w:val="005109C9"/>
    <w:rsid w:val="005112F1"/>
    <w:rsid w:val="00511FBB"/>
    <w:rsid w:val="00513D05"/>
    <w:rsid w:val="00514279"/>
    <w:rsid w:val="005142E7"/>
    <w:rsid w:val="00514C87"/>
    <w:rsid w:val="005173AE"/>
    <w:rsid w:val="00520E1B"/>
    <w:rsid w:val="00520F80"/>
    <w:rsid w:val="005215B6"/>
    <w:rsid w:val="00523467"/>
    <w:rsid w:val="00523A59"/>
    <w:rsid w:val="0052487F"/>
    <w:rsid w:val="00525640"/>
    <w:rsid w:val="00526CD4"/>
    <w:rsid w:val="0053056B"/>
    <w:rsid w:val="00530580"/>
    <w:rsid w:val="0053242C"/>
    <w:rsid w:val="00532C10"/>
    <w:rsid w:val="005348E0"/>
    <w:rsid w:val="005361C7"/>
    <w:rsid w:val="00536E77"/>
    <w:rsid w:val="005371E8"/>
    <w:rsid w:val="00537263"/>
    <w:rsid w:val="00537B3B"/>
    <w:rsid w:val="00540B55"/>
    <w:rsid w:val="00540CA9"/>
    <w:rsid w:val="00541C69"/>
    <w:rsid w:val="005424B8"/>
    <w:rsid w:val="0054275E"/>
    <w:rsid w:val="00542D36"/>
    <w:rsid w:val="005437D3"/>
    <w:rsid w:val="00543D5A"/>
    <w:rsid w:val="00546797"/>
    <w:rsid w:val="00546DD2"/>
    <w:rsid w:val="00546E86"/>
    <w:rsid w:val="005512BE"/>
    <w:rsid w:val="0055173F"/>
    <w:rsid w:val="00552527"/>
    <w:rsid w:val="00553062"/>
    <w:rsid w:val="00553899"/>
    <w:rsid w:val="00553A9E"/>
    <w:rsid w:val="0055410C"/>
    <w:rsid w:val="00556D18"/>
    <w:rsid w:val="00556E6A"/>
    <w:rsid w:val="0055728A"/>
    <w:rsid w:val="00557B79"/>
    <w:rsid w:val="005609C7"/>
    <w:rsid w:val="00562FF5"/>
    <w:rsid w:val="005631DD"/>
    <w:rsid w:val="00563632"/>
    <w:rsid w:val="005643DA"/>
    <w:rsid w:val="00564CC9"/>
    <w:rsid w:val="0056602F"/>
    <w:rsid w:val="00566319"/>
    <w:rsid w:val="005679A1"/>
    <w:rsid w:val="00572CA7"/>
    <w:rsid w:val="00573ACE"/>
    <w:rsid w:val="00573DC7"/>
    <w:rsid w:val="0057459F"/>
    <w:rsid w:val="0058005D"/>
    <w:rsid w:val="00580B24"/>
    <w:rsid w:val="00583436"/>
    <w:rsid w:val="005835A4"/>
    <w:rsid w:val="00585281"/>
    <w:rsid w:val="00585E66"/>
    <w:rsid w:val="005869E4"/>
    <w:rsid w:val="005875D8"/>
    <w:rsid w:val="005877CD"/>
    <w:rsid w:val="00587C76"/>
    <w:rsid w:val="005915FE"/>
    <w:rsid w:val="00593BD1"/>
    <w:rsid w:val="00593E36"/>
    <w:rsid w:val="00594A34"/>
    <w:rsid w:val="00594F89"/>
    <w:rsid w:val="005962B5"/>
    <w:rsid w:val="005964DF"/>
    <w:rsid w:val="005967AF"/>
    <w:rsid w:val="0059686C"/>
    <w:rsid w:val="005A03D0"/>
    <w:rsid w:val="005A1642"/>
    <w:rsid w:val="005A251B"/>
    <w:rsid w:val="005A3881"/>
    <w:rsid w:val="005A3BD1"/>
    <w:rsid w:val="005A43C4"/>
    <w:rsid w:val="005A54B8"/>
    <w:rsid w:val="005A5834"/>
    <w:rsid w:val="005A5D76"/>
    <w:rsid w:val="005A5E3B"/>
    <w:rsid w:val="005A5E71"/>
    <w:rsid w:val="005A775B"/>
    <w:rsid w:val="005B02F9"/>
    <w:rsid w:val="005B2426"/>
    <w:rsid w:val="005B250F"/>
    <w:rsid w:val="005B3882"/>
    <w:rsid w:val="005B3D9A"/>
    <w:rsid w:val="005B4C58"/>
    <w:rsid w:val="005B4E54"/>
    <w:rsid w:val="005B5534"/>
    <w:rsid w:val="005B64D5"/>
    <w:rsid w:val="005B6707"/>
    <w:rsid w:val="005B734D"/>
    <w:rsid w:val="005B7E9B"/>
    <w:rsid w:val="005C13B0"/>
    <w:rsid w:val="005C1F7C"/>
    <w:rsid w:val="005C35D1"/>
    <w:rsid w:val="005C3DFF"/>
    <w:rsid w:val="005C5403"/>
    <w:rsid w:val="005C5FC9"/>
    <w:rsid w:val="005C6079"/>
    <w:rsid w:val="005C633D"/>
    <w:rsid w:val="005C687D"/>
    <w:rsid w:val="005D447C"/>
    <w:rsid w:val="005D4AAB"/>
    <w:rsid w:val="005D5E0C"/>
    <w:rsid w:val="005D6465"/>
    <w:rsid w:val="005D6754"/>
    <w:rsid w:val="005D7514"/>
    <w:rsid w:val="005E2533"/>
    <w:rsid w:val="005E2CBF"/>
    <w:rsid w:val="005E4219"/>
    <w:rsid w:val="005E54E7"/>
    <w:rsid w:val="005E6AA4"/>
    <w:rsid w:val="005E6E75"/>
    <w:rsid w:val="005E6E7B"/>
    <w:rsid w:val="005F016E"/>
    <w:rsid w:val="005F06AD"/>
    <w:rsid w:val="005F12FC"/>
    <w:rsid w:val="005F2469"/>
    <w:rsid w:val="005F2650"/>
    <w:rsid w:val="005F3C46"/>
    <w:rsid w:val="005F428B"/>
    <w:rsid w:val="005F4D9D"/>
    <w:rsid w:val="006037A8"/>
    <w:rsid w:val="00604E6D"/>
    <w:rsid w:val="006067D7"/>
    <w:rsid w:val="00606FDF"/>
    <w:rsid w:val="006105A5"/>
    <w:rsid w:val="006111E6"/>
    <w:rsid w:val="00611698"/>
    <w:rsid w:val="0061256E"/>
    <w:rsid w:val="00612B06"/>
    <w:rsid w:val="006143CC"/>
    <w:rsid w:val="00614699"/>
    <w:rsid w:val="006167E9"/>
    <w:rsid w:val="006178A1"/>
    <w:rsid w:val="006202D3"/>
    <w:rsid w:val="00620A58"/>
    <w:rsid w:val="006216D6"/>
    <w:rsid w:val="006243B9"/>
    <w:rsid w:val="00624ADA"/>
    <w:rsid w:val="00626E3B"/>
    <w:rsid w:val="00630BD2"/>
    <w:rsid w:val="006318CD"/>
    <w:rsid w:val="00631AC6"/>
    <w:rsid w:val="0063334D"/>
    <w:rsid w:val="006346B7"/>
    <w:rsid w:val="00636D8D"/>
    <w:rsid w:val="00637D5D"/>
    <w:rsid w:val="00640E07"/>
    <w:rsid w:val="00640F93"/>
    <w:rsid w:val="00641F20"/>
    <w:rsid w:val="00643E7D"/>
    <w:rsid w:val="0064475D"/>
    <w:rsid w:val="00645E57"/>
    <w:rsid w:val="00646284"/>
    <w:rsid w:val="00647AB2"/>
    <w:rsid w:val="00647C94"/>
    <w:rsid w:val="006509DB"/>
    <w:rsid w:val="00650FB8"/>
    <w:rsid w:val="00651DA6"/>
    <w:rsid w:val="006527A5"/>
    <w:rsid w:val="00653AB6"/>
    <w:rsid w:val="00654A1F"/>
    <w:rsid w:val="006566B3"/>
    <w:rsid w:val="006571B5"/>
    <w:rsid w:val="00661AC1"/>
    <w:rsid w:val="00664049"/>
    <w:rsid w:val="006655A0"/>
    <w:rsid w:val="00666656"/>
    <w:rsid w:val="006709A7"/>
    <w:rsid w:val="00670A35"/>
    <w:rsid w:val="006711B4"/>
    <w:rsid w:val="0067127E"/>
    <w:rsid w:val="00671D96"/>
    <w:rsid w:val="006728EB"/>
    <w:rsid w:val="00672F0C"/>
    <w:rsid w:val="00674D57"/>
    <w:rsid w:val="00676767"/>
    <w:rsid w:val="0067774A"/>
    <w:rsid w:val="006803ED"/>
    <w:rsid w:val="006821F2"/>
    <w:rsid w:val="00682B5F"/>
    <w:rsid w:val="00687828"/>
    <w:rsid w:val="006960FA"/>
    <w:rsid w:val="006971C0"/>
    <w:rsid w:val="00697EE9"/>
    <w:rsid w:val="006A07F2"/>
    <w:rsid w:val="006A0F34"/>
    <w:rsid w:val="006A1210"/>
    <w:rsid w:val="006A37DE"/>
    <w:rsid w:val="006A4741"/>
    <w:rsid w:val="006A51EF"/>
    <w:rsid w:val="006A6805"/>
    <w:rsid w:val="006A7CC3"/>
    <w:rsid w:val="006B0265"/>
    <w:rsid w:val="006B0931"/>
    <w:rsid w:val="006B18AB"/>
    <w:rsid w:val="006B2AD6"/>
    <w:rsid w:val="006B3182"/>
    <w:rsid w:val="006B3F12"/>
    <w:rsid w:val="006B4180"/>
    <w:rsid w:val="006B4478"/>
    <w:rsid w:val="006B4BCC"/>
    <w:rsid w:val="006B4D0A"/>
    <w:rsid w:val="006B7086"/>
    <w:rsid w:val="006C0159"/>
    <w:rsid w:val="006C1275"/>
    <w:rsid w:val="006C214E"/>
    <w:rsid w:val="006C412D"/>
    <w:rsid w:val="006C4DFF"/>
    <w:rsid w:val="006C53AA"/>
    <w:rsid w:val="006C56E8"/>
    <w:rsid w:val="006C6DEF"/>
    <w:rsid w:val="006C6E68"/>
    <w:rsid w:val="006C7EE7"/>
    <w:rsid w:val="006D016B"/>
    <w:rsid w:val="006D3BD0"/>
    <w:rsid w:val="006D4A22"/>
    <w:rsid w:val="006D74FA"/>
    <w:rsid w:val="006E006B"/>
    <w:rsid w:val="006E063F"/>
    <w:rsid w:val="006E0A17"/>
    <w:rsid w:val="006E1CEA"/>
    <w:rsid w:val="006E287C"/>
    <w:rsid w:val="006E322B"/>
    <w:rsid w:val="006E42AA"/>
    <w:rsid w:val="006E444D"/>
    <w:rsid w:val="006E62C7"/>
    <w:rsid w:val="006E64A3"/>
    <w:rsid w:val="006E6899"/>
    <w:rsid w:val="006E7B9F"/>
    <w:rsid w:val="006F08A4"/>
    <w:rsid w:val="006F3306"/>
    <w:rsid w:val="006F3FCE"/>
    <w:rsid w:val="006F44A4"/>
    <w:rsid w:val="006F548D"/>
    <w:rsid w:val="006F55A9"/>
    <w:rsid w:val="006F577A"/>
    <w:rsid w:val="006F7636"/>
    <w:rsid w:val="006F7A41"/>
    <w:rsid w:val="00700676"/>
    <w:rsid w:val="007013EE"/>
    <w:rsid w:val="007014AB"/>
    <w:rsid w:val="00702B4F"/>
    <w:rsid w:val="00704C92"/>
    <w:rsid w:val="007056C7"/>
    <w:rsid w:val="00707885"/>
    <w:rsid w:val="00710463"/>
    <w:rsid w:val="00710E2D"/>
    <w:rsid w:val="007126B1"/>
    <w:rsid w:val="00712D7B"/>
    <w:rsid w:val="0071418D"/>
    <w:rsid w:val="007142F5"/>
    <w:rsid w:val="00715AD0"/>
    <w:rsid w:val="0071609B"/>
    <w:rsid w:val="007204A7"/>
    <w:rsid w:val="007220FD"/>
    <w:rsid w:val="007229DD"/>
    <w:rsid w:val="00723246"/>
    <w:rsid w:val="0072405A"/>
    <w:rsid w:val="00724C0A"/>
    <w:rsid w:val="00724CB7"/>
    <w:rsid w:val="00725955"/>
    <w:rsid w:val="007277F5"/>
    <w:rsid w:val="00727B0D"/>
    <w:rsid w:val="00730B14"/>
    <w:rsid w:val="00731AE2"/>
    <w:rsid w:val="0073205A"/>
    <w:rsid w:val="007337FE"/>
    <w:rsid w:val="00733BD4"/>
    <w:rsid w:val="00734893"/>
    <w:rsid w:val="00735637"/>
    <w:rsid w:val="00735672"/>
    <w:rsid w:val="007374B0"/>
    <w:rsid w:val="00737A21"/>
    <w:rsid w:val="00740DBF"/>
    <w:rsid w:val="00741959"/>
    <w:rsid w:val="007422E2"/>
    <w:rsid w:val="007427E7"/>
    <w:rsid w:val="00744832"/>
    <w:rsid w:val="00744DDD"/>
    <w:rsid w:val="00745BE7"/>
    <w:rsid w:val="007472F4"/>
    <w:rsid w:val="00750061"/>
    <w:rsid w:val="007501AE"/>
    <w:rsid w:val="00751157"/>
    <w:rsid w:val="00752DE4"/>
    <w:rsid w:val="00753A8D"/>
    <w:rsid w:val="007546D3"/>
    <w:rsid w:val="00755247"/>
    <w:rsid w:val="00756C85"/>
    <w:rsid w:val="00756F1D"/>
    <w:rsid w:val="00756FF8"/>
    <w:rsid w:val="007579A0"/>
    <w:rsid w:val="00765F50"/>
    <w:rsid w:val="00766290"/>
    <w:rsid w:val="00766DC7"/>
    <w:rsid w:val="007678AC"/>
    <w:rsid w:val="00767EAB"/>
    <w:rsid w:val="00767FEA"/>
    <w:rsid w:val="0077205C"/>
    <w:rsid w:val="0077383B"/>
    <w:rsid w:val="00773E84"/>
    <w:rsid w:val="00774016"/>
    <w:rsid w:val="007751CA"/>
    <w:rsid w:val="007753A9"/>
    <w:rsid w:val="007758CF"/>
    <w:rsid w:val="0077636A"/>
    <w:rsid w:val="00777BA9"/>
    <w:rsid w:val="00783B00"/>
    <w:rsid w:val="00783D81"/>
    <w:rsid w:val="00783D86"/>
    <w:rsid w:val="00783FDA"/>
    <w:rsid w:val="00784205"/>
    <w:rsid w:val="007850EE"/>
    <w:rsid w:val="00785B82"/>
    <w:rsid w:val="00790C48"/>
    <w:rsid w:val="00793344"/>
    <w:rsid w:val="007948FD"/>
    <w:rsid w:val="00795862"/>
    <w:rsid w:val="007974B3"/>
    <w:rsid w:val="007A0703"/>
    <w:rsid w:val="007A45CE"/>
    <w:rsid w:val="007A490A"/>
    <w:rsid w:val="007A5052"/>
    <w:rsid w:val="007A5963"/>
    <w:rsid w:val="007A66FC"/>
    <w:rsid w:val="007A7BE3"/>
    <w:rsid w:val="007B0176"/>
    <w:rsid w:val="007B0E5E"/>
    <w:rsid w:val="007B2E01"/>
    <w:rsid w:val="007B38C2"/>
    <w:rsid w:val="007B3CE4"/>
    <w:rsid w:val="007B41AE"/>
    <w:rsid w:val="007B5F60"/>
    <w:rsid w:val="007B6C8F"/>
    <w:rsid w:val="007B7D46"/>
    <w:rsid w:val="007C0EE3"/>
    <w:rsid w:val="007C1554"/>
    <w:rsid w:val="007C21F3"/>
    <w:rsid w:val="007C34DF"/>
    <w:rsid w:val="007C3B7A"/>
    <w:rsid w:val="007C4667"/>
    <w:rsid w:val="007C52A5"/>
    <w:rsid w:val="007C586C"/>
    <w:rsid w:val="007C75FB"/>
    <w:rsid w:val="007D0789"/>
    <w:rsid w:val="007D1516"/>
    <w:rsid w:val="007D161A"/>
    <w:rsid w:val="007D27CD"/>
    <w:rsid w:val="007D2A25"/>
    <w:rsid w:val="007D3A9C"/>
    <w:rsid w:val="007D3C25"/>
    <w:rsid w:val="007D4314"/>
    <w:rsid w:val="007D5DBA"/>
    <w:rsid w:val="007D66D7"/>
    <w:rsid w:val="007D69BE"/>
    <w:rsid w:val="007D6CEC"/>
    <w:rsid w:val="007E1114"/>
    <w:rsid w:val="007E3760"/>
    <w:rsid w:val="007E4B17"/>
    <w:rsid w:val="007E4DDE"/>
    <w:rsid w:val="007E4F35"/>
    <w:rsid w:val="007E5101"/>
    <w:rsid w:val="007E558B"/>
    <w:rsid w:val="007E5A75"/>
    <w:rsid w:val="007F095B"/>
    <w:rsid w:val="007F21BF"/>
    <w:rsid w:val="007F25E3"/>
    <w:rsid w:val="007F4B73"/>
    <w:rsid w:val="0080097E"/>
    <w:rsid w:val="008016A1"/>
    <w:rsid w:val="0080609C"/>
    <w:rsid w:val="00806A68"/>
    <w:rsid w:val="00807B24"/>
    <w:rsid w:val="00811A3F"/>
    <w:rsid w:val="0081298B"/>
    <w:rsid w:val="00812B13"/>
    <w:rsid w:val="00812EA3"/>
    <w:rsid w:val="00816026"/>
    <w:rsid w:val="00817603"/>
    <w:rsid w:val="008178A8"/>
    <w:rsid w:val="008201A1"/>
    <w:rsid w:val="0082189C"/>
    <w:rsid w:val="00821AFD"/>
    <w:rsid w:val="00822B0F"/>
    <w:rsid w:val="008243FF"/>
    <w:rsid w:val="0082473F"/>
    <w:rsid w:val="00824FE5"/>
    <w:rsid w:val="00825A09"/>
    <w:rsid w:val="008263FE"/>
    <w:rsid w:val="00826BC8"/>
    <w:rsid w:val="00827E6E"/>
    <w:rsid w:val="008330C4"/>
    <w:rsid w:val="008334DD"/>
    <w:rsid w:val="00833710"/>
    <w:rsid w:val="00833B96"/>
    <w:rsid w:val="00835225"/>
    <w:rsid w:val="00836AA9"/>
    <w:rsid w:val="008376FF"/>
    <w:rsid w:val="00837BA2"/>
    <w:rsid w:val="00844474"/>
    <w:rsid w:val="00844F80"/>
    <w:rsid w:val="00846CCA"/>
    <w:rsid w:val="00846EB5"/>
    <w:rsid w:val="0084767E"/>
    <w:rsid w:val="008479F3"/>
    <w:rsid w:val="00850140"/>
    <w:rsid w:val="00850CD6"/>
    <w:rsid w:val="00851A93"/>
    <w:rsid w:val="00852250"/>
    <w:rsid w:val="00852EC7"/>
    <w:rsid w:val="00855616"/>
    <w:rsid w:val="008560F2"/>
    <w:rsid w:val="0086026C"/>
    <w:rsid w:val="0086245B"/>
    <w:rsid w:val="008638DA"/>
    <w:rsid w:val="00865CDC"/>
    <w:rsid w:val="008664AC"/>
    <w:rsid w:val="0086742D"/>
    <w:rsid w:val="0087013B"/>
    <w:rsid w:val="00872082"/>
    <w:rsid w:val="00872BA5"/>
    <w:rsid w:val="008735FA"/>
    <w:rsid w:val="00873BF8"/>
    <w:rsid w:val="00874C3D"/>
    <w:rsid w:val="00874F55"/>
    <w:rsid w:val="00876813"/>
    <w:rsid w:val="00877277"/>
    <w:rsid w:val="008812E7"/>
    <w:rsid w:val="00881C7B"/>
    <w:rsid w:val="0088272E"/>
    <w:rsid w:val="00882DF2"/>
    <w:rsid w:val="00885581"/>
    <w:rsid w:val="008867A8"/>
    <w:rsid w:val="008872F6"/>
    <w:rsid w:val="008903E9"/>
    <w:rsid w:val="00890FF9"/>
    <w:rsid w:val="0089149A"/>
    <w:rsid w:val="008937A9"/>
    <w:rsid w:val="008938FF"/>
    <w:rsid w:val="00897A45"/>
    <w:rsid w:val="00897E9E"/>
    <w:rsid w:val="008A1A51"/>
    <w:rsid w:val="008A2053"/>
    <w:rsid w:val="008A351E"/>
    <w:rsid w:val="008A4A96"/>
    <w:rsid w:val="008A5682"/>
    <w:rsid w:val="008A6175"/>
    <w:rsid w:val="008B0971"/>
    <w:rsid w:val="008B20CB"/>
    <w:rsid w:val="008B2775"/>
    <w:rsid w:val="008B2EBD"/>
    <w:rsid w:val="008B6059"/>
    <w:rsid w:val="008C02E0"/>
    <w:rsid w:val="008C3363"/>
    <w:rsid w:val="008C47E8"/>
    <w:rsid w:val="008C6621"/>
    <w:rsid w:val="008C66CC"/>
    <w:rsid w:val="008C6B66"/>
    <w:rsid w:val="008D00F4"/>
    <w:rsid w:val="008D2B80"/>
    <w:rsid w:val="008D34EE"/>
    <w:rsid w:val="008D44DD"/>
    <w:rsid w:val="008D597A"/>
    <w:rsid w:val="008E01E6"/>
    <w:rsid w:val="008E0A13"/>
    <w:rsid w:val="008E0A1B"/>
    <w:rsid w:val="008E0E2F"/>
    <w:rsid w:val="008E19A2"/>
    <w:rsid w:val="008E375E"/>
    <w:rsid w:val="008E5B1A"/>
    <w:rsid w:val="008E5EB6"/>
    <w:rsid w:val="008E6859"/>
    <w:rsid w:val="008E6A14"/>
    <w:rsid w:val="008E6A18"/>
    <w:rsid w:val="008F00B8"/>
    <w:rsid w:val="008F1473"/>
    <w:rsid w:val="008F309E"/>
    <w:rsid w:val="008F3ED6"/>
    <w:rsid w:val="008F4D3C"/>
    <w:rsid w:val="008F57C1"/>
    <w:rsid w:val="008F5CF6"/>
    <w:rsid w:val="008F63F0"/>
    <w:rsid w:val="008F65EF"/>
    <w:rsid w:val="008F6B76"/>
    <w:rsid w:val="00900374"/>
    <w:rsid w:val="00901CEC"/>
    <w:rsid w:val="00901FEF"/>
    <w:rsid w:val="009033D5"/>
    <w:rsid w:val="0090396B"/>
    <w:rsid w:val="00904700"/>
    <w:rsid w:val="00905B1C"/>
    <w:rsid w:val="009112C5"/>
    <w:rsid w:val="009112D6"/>
    <w:rsid w:val="009114E9"/>
    <w:rsid w:val="00911D43"/>
    <w:rsid w:val="00913C51"/>
    <w:rsid w:val="0091500D"/>
    <w:rsid w:val="00915C8A"/>
    <w:rsid w:val="00915C9A"/>
    <w:rsid w:val="009163B1"/>
    <w:rsid w:val="00920511"/>
    <w:rsid w:val="00921813"/>
    <w:rsid w:val="00923150"/>
    <w:rsid w:val="0092369E"/>
    <w:rsid w:val="00923736"/>
    <w:rsid w:val="00923AAA"/>
    <w:rsid w:val="00926384"/>
    <w:rsid w:val="009267B3"/>
    <w:rsid w:val="00927D7B"/>
    <w:rsid w:val="009301CA"/>
    <w:rsid w:val="00930AB2"/>
    <w:rsid w:val="00932E4A"/>
    <w:rsid w:val="00933C68"/>
    <w:rsid w:val="00935435"/>
    <w:rsid w:val="009358F7"/>
    <w:rsid w:val="009365AD"/>
    <w:rsid w:val="00936D20"/>
    <w:rsid w:val="00943F73"/>
    <w:rsid w:val="00944880"/>
    <w:rsid w:val="00944DA5"/>
    <w:rsid w:val="00945F19"/>
    <w:rsid w:val="0094726D"/>
    <w:rsid w:val="00947DCC"/>
    <w:rsid w:val="00950D00"/>
    <w:rsid w:val="009518CE"/>
    <w:rsid w:val="0095204A"/>
    <w:rsid w:val="00954192"/>
    <w:rsid w:val="0095440F"/>
    <w:rsid w:val="00955294"/>
    <w:rsid w:val="009558B1"/>
    <w:rsid w:val="00955BE1"/>
    <w:rsid w:val="00955F85"/>
    <w:rsid w:val="0095705E"/>
    <w:rsid w:val="0096028F"/>
    <w:rsid w:val="0096125B"/>
    <w:rsid w:val="00961450"/>
    <w:rsid w:val="00961AA3"/>
    <w:rsid w:val="00962895"/>
    <w:rsid w:val="00964485"/>
    <w:rsid w:val="00965680"/>
    <w:rsid w:val="00966CFE"/>
    <w:rsid w:val="009674E7"/>
    <w:rsid w:val="00967BEE"/>
    <w:rsid w:val="00970EFB"/>
    <w:rsid w:val="009718E7"/>
    <w:rsid w:val="00973340"/>
    <w:rsid w:val="009744A8"/>
    <w:rsid w:val="00974A93"/>
    <w:rsid w:val="00981BAA"/>
    <w:rsid w:val="009822F3"/>
    <w:rsid w:val="00982C57"/>
    <w:rsid w:val="0098359F"/>
    <w:rsid w:val="00984B47"/>
    <w:rsid w:val="00984C1D"/>
    <w:rsid w:val="0098601F"/>
    <w:rsid w:val="00986711"/>
    <w:rsid w:val="00986909"/>
    <w:rsid w:val="00986F27"/>
    <w:rsid w:val="00987375"/>
    <w:rsid w:val="00991B0B"/>
    <w:rsid w:val="009942CB"/>
    <w:rsid w:val="00994DDB"/>
    <w:rsid w:val="0099570F"/>
    <w:rsid w:val="009970E9"/>
    <w:rsid w:val="009972CB"/>
    <w:rsid w:val="009A0107"/>
    <w:rsid w:val="009A158F"/>
    <w:rsid w:val="009A1D61"/>
    <w:rsid w:val="009A2514"/>
    <w:rsid w:val="009A51DC"/>
    <w:rsid w:val="009A69BC"/>
    <w:rsid w:val="009A6A9B"/>
    <w:rsid w:val="009A7F16"/>
    <w:rsid w:val="009B131E"/>
    <w:rsid w:val="009B1AA0"/>
    <w:rsid w:val="009B1B66"/>
    <w:rsid w:val="009B30F4"/>
    <w:rsid w:val="009B3178"/>
    <w:rsid w:val="009B4A1C"/>
    <w:rsid w:val="009B4CA7"/>
    <w:rsid w:val="009B4DD2"/>
    <w:rsid w:val="009B563F"/>
    <w:rsid w:val="009B5C7D"/>
    <w:rsid w:val="009B5D98"/>
    <w:rsid w:val="009B61BC"/>
    <w:rsid w:val="009B75E8"/>
    <w:rsid w:val="009C003B"/>
    <w:rsid w:val="009C2B8D"/>
    <w:rsid w:val="009C4769"/>
    <w:rsid w:val="009C4F71"/>
    <w:rsid w:val="009C5AF2"/>
    <w:rsid w:val="009C5B9E"/>
    <w:rsid w:val="009D2AF5"/>
    <w:rsid w:val="009D2B20"/>
    <w:rsid w:val="009D34FC"/>
    <w:rsid w:val="009D3513"/>
    <w:rsid w:val="009D6F36"/>
    <w:rsid w:val="009D716A"/>
    <w:rsid w:val="009D7A03"/>
    <w:rsid w:val="009E3DCC"/>
    <w:rsid w:val="009E5133"/>
    <w:rsid w:val="009E5708"/>
    <w:rsid w:val="009E68D6"/>
    <w:rsid w:val="009E6F4C"/>
    <w:rsid w:val="009F0A6E"/>
    <w:rsid w:val="009F3346"/>
    <w:rsid w:val="009F4C68"/>
    <w:rsid w:val="009F506F"/>
    <w:rsid w:val="009F58DD"/>
    <w:rsid w:val="009F5947"/>
    <w:rsid w:val="009F5FB6"/>
    <w:rsid w:val="009F70AD"/>
    <w:rsid w:val="009F7732"/>
    <w:rsid w:val="00A025F2"/>
    <w:rsid w:val="00A030B0"/>
    <w:rsid w:val="00A0397F"/>
    <w:rsid w:val="00A041E6"/>
    <w:rsid w:val="00A0449E"/>
    <w:rsid w:val="00A0463A"/>
    <w:rsid w:val="00A05754"/>
    <w:rsid w:val="00A07013"/>
    <w:rsid w:val="00A07285"/>
    <w:rsid w:val="00A07CF5"/>
    <w:rsid w:val="00A1147B"/>
    <w:rsid w:val="00A127CA"/>
    <w:rsid w:val="00A14157"/>
    <w:rsid w:val="00A1461F"/>
    <w:rsid w:val="00A14B75"/>
    <w:rsid w:val="00A14E45"/>
    <w:rsid w:val="00A15056"/>
    <w:rsid w:val="00A15312"/>
    <w:rsid w:val="00A15343"/>
    <w:rsid w:val="00A1731F"/>
    <w:rsid w:val="00A17F27"/>
    <w:rsid w:val="00A200A3"/>
    <w:rsid w:val="00A21BDC"/>
    <w:rsid w:val="00A222EE"/>
    <w:rsid w:val="00A239E6"/>
    <w:rsid w:val="00A24DD9"/>
    <w:rsid w:val="00A26B7F"/>
    <w:rsid w:val="00A27153"/>
    <w:rsid w:val="00A27229"/>
    <w:rsid w:val="00A30520"/>
    <w:rsid w:val="00A319C4"/>
    <w:rsid w:val="00A3268A"/>
    <w:rsid w:val="00A32758"/>
    <w:rsid w:val="00A34024"/>
    <w:rsid w:val="00A34B46"/>
    <w:rsid w:val="00A34E15"/>
    <w:rsid w:val="00A35A9D"/>
    <w:rsid w:val="00A4026D"/>
    <w:rsid w:val="00A40827"/>
    <w:rsid w:val="00A41A08"/>
    <w:rsid w:val="00A435D2"/>
    <w:rsid w:val="00A4362E"/>
    <w:rsid w:val="00A440B6"/>
    <w:rsid w:val="00A44461"/>
    <w:rsid w:val="00A44B69"/>
    <w:rsid w:val="00A469FD"/>
    <w:rsid w:val="00A46CD9"/>
    <w:rsid w:val="00A4726B"/>
    <w:rsid w:val="00A47271"/>
    <w:rsid w:val="00A515EC"/>
    <w:rsid w:val="00A51BD2"/>
    <w:rsid w:val="00A51D2F"/>
    <w:rsid w:val="00A52284"/>
    <w:rsid w:val="00A52F48"/>
    <w:rsid w:val="00A54C58"/>
    <w:rsid w:val="00A57966"/>
    <w:rsid w:val="00A60F0B"/>
    <w:rsid w:val="00A61720"/>
    <w:rsid w:val="00A62B9C"/>
    <w:rsid w:val="00A6396E"/>
    <w:rsid w:val="00A64515"/>
    <w:rsid w:val="00A70024"/>
    <w:rsid w:val="00A70F91"/>
    <w:rsid w:val="00A75516"/>
    <w:rsid w:val="00A804CF"/>
    <w:rsid w:val="00A81B6C"/>
    <w:rsid w:val="00A8637C"/>
    <w:rsid w:val="00A920A9"/>
    <w:rsid w:val="00A9231E"/>
    <w:rsid w:val="00A92412"/>
    <w:rsid w:val="00A93794"/>
    <w:rsid w:val="00A95AB2"/>
    <w:rsid w:val="00AA2B9E"/>
    <w:rsid w:val="00AA3679"/>
    <w:rsid w:val="00AA41C2"/>
    <w:rsid w:val="00AA701D"/>
    <w:rsid w:val="00AB0E13"/>
    <w:rsid w:val="00AB1C8A"/>
    <w:rsid w:val="00AB350B"/>
    <w:rsid w:val="00AB5807"/>
    <w:rsid w:val="00AB5DCC"/>
    <w:rsid w:val="00AC5D35"/>
    <w:rsid w:val="00AC6DF9"/>
    <w:rsid w:val="00AC74C8"/>
    <w:rsid w:val="00AC7AF6"/>
    <w:rsid w:val="00AD06D9"/>
    <w:rsid w:val="00AD08A6"/>
    <w:rsid w:val="00AD0E04"/>
    <w:rsid w:val="00AD201E"/>
    <w:rsid w:val="00AD2749"/>
    <w:rsid w:val="00AD441B"/>
    <w:rsid w:val="00AD4FE6"/>
    <w:rsid w:val="00AD5087"/>
    <w:rsid w:val="00AD60F4"/>
    <w:rsid w:val="00AD6E94"/>
    <w:rsid w:val="00AE03D2"/>
    <w:rsid w:val="00AE1CE1"/>
    <w:rsid w:val="00AE26A8"/>
    <w:rsid w:val="00AE26C5"/>
    <w:rsid w:val="00AE2749"/>
    <w:rsid w:val="00AE41CD"/>
    <w:rsid w:val="00AE6F9A"/>
    <w:rsid w:val="00AE75BB"/>
    <w:rsid w:val="00AF1C46"/>
    <w:rsid w:val="00AF1E05"/>
    <w:rsid w:val="00AF20DB"/>
    <w:rsid w:val="00AF445B"/>
    <w:rsid w:val="00AF46CA"/>
    <w:rsid w:val="00AF59E4"/>
    <w:rsid w:val="00AF5D0C"/>
    <w:rsid w:val="00AF7366"/>
    <w:rsid w:val="00B00458"/>
    <w:rsid w:val="00B006D8"/>
    <w:rsid w:val="00B01E24"/>
    <w:rsid w:val="00B0236D"/>
    <w:rsid w:val="00B024C1"/>
    <w:rsid w:val="00B029DA"/>
    <w:rsid w:val="00B0409E"/>
    <w:rsid w:val="00B05864"/>
    <w:rsid w:val="00B05EBA"/>
    <w:rsid w:val="00B06CA4"/>
    <w:rsid w:val="00B115CD"/>
    <w:rsid w:val="00B136E0"/>
    <w:rsid w:val="00B139B2"/>
    <w:rsid w:val="00B16787"/>
    <w:rsid w:val="00B16B4E"/>
    <w:rsid w:val="00B17456"/>
    <w:rsid w:val="00B200DA"/>
    <w:rsid w:val="00B219C9"/>
    <w:rsid w:val="00B264C4"/>
    <w:rsid w:val="00B2735C"/>
    <w:rsid w:val="00B27783"/>
    <w:rsid w:val="00B309FF"/>
    <w:rsid w:val="00B3126F"/>
    <w:rsid w:val="00B3374D"/>
    <w:rsid w:val="00B33BBE"/>
    <w:rsid w:val="00B33EB6"/>
    <w:rsid w:val="00B347FC"/>
    <w:rsid w:val="00B34EEE"/>
    <w:rsid w:val="00B34FC9"/>
    <w:rsid w:val="00B3698C"/>
    <w:rsid w:val="00B36EC5"/>
    <w:rsid w:val="00B377DA"/>
    <w:rsid w:val="00B41BBF"/>
    <w:rsid w:val="00B44256"/>
    <w:rsid w:val="00B459E0"/>
    <w:rsid w:val="00B46178"/>
    <w:rsid w:val="00B462E8"/>
    <w:rsid w:val="00B466F2"/>
    <w:rsid w:val="00B478AC"/>
    <w:rsid w:val="00B50338"/>
    <w:rsid w:val="00B505AD"/>
    <w:rsid w:val="00B539B6"/>
    <w:rsid w:val="00B53EF2"/>
    <w:rsid w:val="00B54672"/>
    <w:rsid w:val="00B54A59"/>
    <w:rsid w:val="00B55EC7"/>
    <w:rsid w:val="00B57B5E"/>
    <w:rsid w:val="00B60311"/>
    <w:rsid w:val="00B626CC"/>
    <w:rsid w:val="00B62B75"/>
    <w:rsid w:val="00B6341C"/>
    <w:rsid w:val="00B634B6"/>
    <w:rsid w:val="00B63B7F"/>
    <w:rsid w:val="00B63E03"/>
    <w:rsid w:val="00B65527"/>
    <w:rsid w:val="00B65974"/>
    <w:rsid w:val="00B708D0"/>
    <w:rsid w:val="00B70FB3"/>
    <w:rsid w:val="00B75839"/>
    <w:rsid w:val="00B759F5"/>
    <w:rsid w:val="00B75F04"/>
    <w:rsid w:val="00B77A97"/>
    <w:rsid w:val="00B77F53"/>
    <w:rsid w:val="00B8330F"/>
    <w:rsid w:val="00B8423F"/>
    <w:rsid w:val="00B872AD"/>
    <w:rsid w:val="00B87B6E"/>
    <w:rsid w:val="00B9227F"/>
    <w:rsid w:val="00B93541"/>
    <w:rsid w:val="00B93B98"/>
    <w:rsid w:val="00B94997"/>
    <w:rsid w:val="00B94AB5"/>
    <w:rsid w:val="00B95204"/>
    <w:rsid w:val="00B95464"/>
    <w:rsid w:val="00B96774"/>
    <w:rsid w:val="00B97FE5"/>
    <w:rsid w:val="00BA1761"/>
    <w:rsid w:val="00BA24A3"/>
    <w:rsid w:val="00BA27F3"/>
    <w:rsid w:val="00BA33EA"/>
    <w:rsid w:val="00BA5274"/>
    <w:rsid w:val="00BA677F"/>
    <w:rsid w:val="00BA6AC7"/>
    <w:rsid w:val="00BA7D6D"/>
    <w:rsid w:val="00BB0662"/>
    <w:rsid w:val="00BB06F1"/>
    <w:rsid w:val="00BB0842"/>
    <w:rsid w:val="00BB09D3"/>
    <w:rsid w:val="00BB1816"/>
    <w:rsid w:val="00BB1B19"/>
    <w:rsid w:val="00BB2555"/>
    <w:rsid w:val="00BB3439"/>
    <w:rsid w:val="00BB4508"/>
    <w:rsid w:val="00BB56F7"/>
    <w:rsid w:val="00BB6FD3"/>
    <w:rsid w:val="00BC1B2A"/>
    <w:rsid w:val="00BC2F5A"/>
    <w:rsid w:val="00BC3890"/>
    <w:rsid w:val="00BC4C6B"/>
    <w:rsid w:val="00BC5086"/>
    <w:rsid w:val="00BC54BB"/>
    <w:rsid w:val="00BC5F26"/>
    <w:rsid w:val="00BC69A6"/>
    <w:rsid w:val="00BC7947"/>
    <w:rsid w:val="00BD0449"/>
    <w:rsid w:val="00BD07CC"/>
    <w:rsid w:val="00BD0AAE"/>
    <w:rsid w:val="00BD13A7"/>
    <w:rsid w:val="00BD1D14"/>
    <w:rsid w:val="00BD2185"/>
    <w:rsid w:val="00BD4965"/>
    <w:rsid w:val="00BD4F73"/>
    <w:rsid w:val="00BD50B2"/>
    <w:rsid w:val="00BD5131"/>
    <w:rsid w:val="00BD5634"/>
    <w:rsid w:val="00BE139F"/>
    <w:rsid w:val="00BE2637"/>
    <w:rsid w:val="00BE3E6A"/>
    <w:rsid w:val="00BE6B58"/>
    <w:rsid w:val="00BE6C7A"/>
    <w:rsid w:val="00BF13A0"/>
    <w:rsid w:val="00BF6CEA"/>
    <w:rsid w:val="00C00059"/>
    <w:rsid w:val="00C00625"/>
    <w:rsid w:val="00C010BF"/>
    <w:rsid w:val="00C01A75"/>
    <w:rsid w:val="00C01A84"/>
    <w:rsid w:val="00C02304"/>
    <w:rsid w:val="00C02366"/>
    <w:rsid w:val="00C02F2D"/>
    <w:rsid w:val="00C037F3"/>
    <w:rsid w:val="00C05919"/>
    <w:rsid w:val="00C06454"/>
    <w:rsid w:val="00C06E9F"/>
    <w:rsid w:val="00C07EE5"/>
    <w:rsid w:val="00C10E37"/>
    <w:rsid w:val="00C1129A"/>
    <w:rsid w:val="00C112F9"/>
    <w:rsid w:val="00C11449"/>
    <w:rsid w:val="00C20EA1"/>
    <w:rsid w:val="00C2263C"/>
    <w:rsid w:val="00C254CC"/>
    <w:rsid w:val="00C27099"/>
    <w:rsid w:val="00C2732D"/>
    <w:rsid w:val="00C27A9F"/>
    <w:rsid w:val="00C33922"/>
    <w:rsid w:val="00C340F4"/>
    <w:rsid w:val="00C34CD4"/>
    <w:rsid w:val="00C350DB"/>
    <w:rsid w:val="00C35425"/>
    <w:rsid w:val="00C35A37"/>
    <w:rsid w:val="00C36DF5"/>
    <w:rsid w:val="00C37BFF"/>
    <w:rsid w:val="00C37D7C"/>
    <w:rsid w:val="00C41A23"/>
    <w:rsid w:val="00C42EC2"/>
    <w:rsid w:val="00C43A9B"/>
    <w:rsid w:val="00C443DF"/>
    <w:rsid w:val="00C44E0C"/>
    <w:rsid w:val="00C459ED"/>
    <w:rsid w:val="00C47179"/>
    <w:rsid w:val="00C47A14"/>
    <w:rsid w:val="00C47FAE"/>
    <w:rsid w:val="00C51C62"/>
    <w:rsid w:val="00C52439"/>
    <w:rsid w:val="00C53125"/>
    <w:rsid w:val="00C56A24"/>
    <w:rsid w:val="00C57868"/>
    <w:rsid w:val="00C60774"/>
    <w:rsid w:val="00C6080D"/>
    <w:rsid w:val="00C6167F"/>
    <w:rsid w:val="00C61770"/>
    <w:rsid w:val="00C61AFE"/>
    <w:rsid w:val="00C62CDC"/>
    <w:rsid w:val="00C63A8D"/>
    <w:rsid w:val="00C63D36"/>
    <w:rsid w:val="00C64726"/>
    <w:rsid w:val="00C64EF9"/>
    <w:rsid w:val="00C65522"/>
    <w:rsid w:val="00C656C8"/>
    <w:rsid w:val="00C65C9F"/>
    <w:rsid w:val="00C65EEC"/>
    <w:rsid w:val="00C6611B"/>
    <w:rsid w:val="00C712CE"/>
    <w:rsid w:val="00C7340C"/>
    <w:rsid w:val="00C74994"/>
    <w:rsid w:val="00C74A44"/>
    <w:rsid w:val="00C74E27"/>
    <w:rsid w:val="00C778B9"/>
    <w:rsid w:val="00C8089C"/>
    <w:rsid w:val="00C810A2"/>
    <w:rsid w:val="00C814C0"/>
    <w:rsid w:val="00C83C44"/>
    <w:rsid w:val="00C83C98"/>
    <w:rsid w:val="00C84624"/>
    <w:rsid w:val="00C85510"/>
    <w:rsid w:val="00C864E8"/>
    <w:rsid w:val="00C87B54"/>
    <w:rsid w:val="00C90405"/>
    <w:rsid w:val="00C90DD8"/>
    <w:rsid w:val="00C91227"/>
    <w:rsid w:val="00C93480"/>
    <w:rsid w:val="00C9425D"/>
    <w:rsid w:val="00C9453E"/>
    <w:rsid w:val="00C9455A"/>
    <w:rsid w:val="00C9680A"/>
    <w:rsid w:val="00CA05AC"/>
    <w:rsid w:val="00CA06EE"/>
    <w:rsid w:val="00CA1E98"/>
    <w:rsid w:val="00CA2570"/>
    <w:rsid w:val="00CA3393"/>
    <w:rsid w:val="00CA491E"/>
    <w:rsid w:val="00CA57AB"/>
    <w:rsid w:val="00CA5CB9"/>
    <w:rsid w:val="00CA642F"/>
    <w:rsid w:val="00CB05F4"/>
    <w:rsid w:val="00CB0EE1"/>
    <w:rsid w:val="00CB1B3B"/>
    <w:rsid w:val="00CB1FCE"/>
    <w:rsid w:val="00CB4624"/>
    <w:rsid w:val="00CB636D"/>
    <w:rsid w:val="00CB6908"/>
    <w:rsid w:val="00CC15B7"/>
    <w:rsid w:val="00CC1B8F"/>
    <w:rsid w:val="00CC2EC6"/>
    <w:rsid w:val="00CC36ED"/>
    <w:rsid w:val="00CC5AC5"/>
    <w:rsid w:val="00CC5ED6"/>
    <w:rsid w:val="00CD39A3"/>
    <w:rsid w:val="00CD4485"/>
    <w:rsid w:val="00CD48AD"/>
    <w:rsid w:val="00CD5B37"/>
    <w:rsid w:val="00CD776C"/>
    <w:rsid w:val="00CE3603"/>
    <w:rsid w:val="00CE3674"/>
    <w:rsid w:val="00CE3A82"/>
    <w:rsid w:val="00CE444E"/>
    <w:rsid w:val="00CE5963"/>
    <w:rsid w:val="00CE5BDB"/>
    <w:rsid w:val="00CF0425"/>
    <w:rsid w:val="00CF0F92"/>
    <w:rsid w:val="00CF2A44"/>
    <w:rsid w:val="00CF4B39"/>
    <w:rsid w:val="00CF58EE"/>
    <w:rsid w:val="00D005A6"/>
    <w:rsid w:val="00D02201"/>
    <w:rsid w:val="00D04BFC"/>
    <w:rsid w:val="00D051AC"/>
    <w:rsid w:val="00D06132"/>
    <w:rsid w:val="00D063D9"/>
    <w:rsid w:val="00D10357"/>
    <w:rsid w:val="00D12482"/>
    <w:rsid w:val="00D13A15"/>
    <w:rsid w:val="00D1462C"/>
    <w:rsid w:val="00D14B8B"/>
    <w:rsid w:val="00D16338"/>
    <w:rsid w:val="00D1671C"/>
    <w:rsid w:val="00D16786"/>
    <w:rsid w:val="00D20455"/>
    <w:rsid w:val="00D2062B"/>
    <w:rsid w:val="00D20807"/>
    <w:rsid w:val="00D20A93"/>
    <w:rsid w:val="00D224C4"/>
    <w:rsid w:val="00D23C94"/>
    <w:rsid w:val="00D247BE"/>
    <w:rsid w:val="00D269A6"/>
    <w:rsid w:val="00D3454C"/>
    <w:rsid w:val="00D35BB2"/>
    <w:rsid w:val="00D36249"/>
    <w:rsid w:val="00D439AA"/>
    <w:rsid w:val="00D52785"/>
    <w:rsid w:val="00D5368D"/>
    <w:rsid w:val="00D54786"/>
    <w:rsid w:val="00D60343"/>
    <w:rsid w:val="00D60E68"/>
    <w:rsid w:val="00D6169A"/>
    <w:rsid w:val="00D642BB"/>
    <w:rsid w:val="00D6478C"/>
    <w:rsid w:val="00D653F6"/>
    <w:rsid w:val="00D6671F"/>
    <w:rsid w:val="00D66752"/>
    <w:rsid w:val="00D67A29"/>
    <w:rsid w:val="00D71141"/>
    <w:rsid w:val="00D71644"/>
    <w:rsid w:val="00D72B76"/>
    <w:rsid w:val="00D744DA"/>
    <w:rsid w:val="00D752AF"/>
    <w:rsid w:val="00D7573B"/>
    <w:rsid w:val="00D77355"/>
    <w:rsid w:val="00D80671"/>
    <w:rsid w:val="00D828D0"/>
    <w:rsid w:val="00D83F14"/>
    <w:rsid w:val="00D843FE"/>
    <w:rsid w:val="00D85C47"/>
    <w:rsid w:val="00D90C08"/>
    <w:rsid w:val="00D928A4"/>
    <w:rsid w:val="00D93FE7"/>
    <w:rsid w:val="00D943A2"/>
    <w:rsid w:val="00D948A5"/>
    <w:rsid w:val="00D955A1"/>
    <w:rsid w:val="00D967A9"/>
    <w:rsid w:val="00D96DD0"/>
    <w:rsid w:val="00D979FA"/>
    <w:rsid w:val="00DA10A7"/>
    <w:rsid w:val="00DA1142"/>
    <w:rsid w:val="00DA351E"/>
    <w:rsid w:val="00DA74C2"/>
    <w:rsid w:val="00DB05C3"/>
    <w:rsid w:val="00DB13AC"/>
    <w:rsid w:val="00DB2109"/>
    <w:rsid w:val="00DB24B7"/>
    <w:rsid w:val="00DB2F96"/>
    <w:rsid w:val="00DB4341"/>
    <w:rsid w:val="00DB513A"/>
    <w:rsid w:val="00DB6337"/>
    <w:rsid w:val="00DB657F"/>
    <w:rsid w:val="00DC1420"/>
    <w:rsid w:val="00DC2D55"/>
    <w:rsid w:val="00DC4687"/>
    <w:rsid w:val="00DC6A36"/>
    <w:rsid w:val="00DC6C9D"/>
    <w:rsid w:val="00DC77F0"/>
    <w:rsid w:val="00DD03B6"/>
    <w:rsid w:val="00DD130C"/>
    <w:rsid w:val="00DD1D70"/>
    <w:rsid w:val="00DD2183"/>
    <w:rsid w:val="00DD3576"/>
    <w:rsid w:val="00DD3ED6"/>
    <w:rsid w:val="00DD4A36"/>
    <w:rsid w:val="00DD6BB6"/>
    <w:rsid w:val="00DD7194"/>
    <w:rsid w:val="00DE0435"/>
    <w:rsid w:val="00DE09F6"/>
    <w:rsid w:val="00DE24BD"/>
    <w:rsid w:val="00DE24F7"/>
    <w:rsid w:val="00DE2776"/>
    <w:rsid w:val="00DE3811"/>
    <w:rsid w:val="00DE3C05"/>
    <w:rsid w:val="00DE3C99"/>
    <w:rsid w:val="00DE5D70"/>
    <w:rsid w:val="00DE698B"/>
    <w:rsid w:val="00DE6E13"/>
    <w:rsid w:val="00DE7C99"/>
    <w:rsid w:val="00DF010D"/>
    <w:rsid w:val="00DF0507"/>
    <w:rsid w:val="00DF285D"/>
    <w:rsid w:val="00DF3192"/>
    <w:rsid w:val="00DF73F2"/>
    <w:rsid w:val="00E01274"/>
    <w:rsid w:val="00E01684"/>
    <w:rsid w:val="00E03427"/>
    <w:rsid w:val="00E03C9E"/>
    <w:rsid w:val="00E05452"/>
    <w:rsid w:val="00E05D41"/>
    <w:rsid w:val="00E05FBF"/>
    <w:rsid w:val="00E062E8"/>
    <w:rsid w:val="00E07FE6"/>
    <w:rsid w:val="00E10144"/>
    <w:rsid w:val="00E1048D"/>
    <w:rsid w:val="00E13651"/>
    <w:rsid w:val="00E138DB"/>
    <w:rsid w:val="00E14272"/>
    <w:rsid w:val="00E14320"/>
    <w:rsid w:val="00E14E26"/>
    <w:rsid w:val="00E15342"/>
    <w:rsid w:val="00E156AE"/>
    <w:rsid w:val="00E161C5"/>
    <w:rsid w:val="00E17C6C"/>
    <w:rsid w:val="00E2069F"/>
    <w:rsid w:val="00E21438"/>
    <w:rsid w:val="00E216AB"/>
    <w:rsid w:val="00E24359"/>
    <w:rsid w:val="00E30B0B"/>
    <w:rsid w:val="00E32D0E"/>
    <w:rsid w:val="00E3328C"/>
    <w:rsid w:val="00E336AF"/>
    <w:rsid w:val="00E33886"/>
    <w:rsid w:val="00E346FC"/>
    <w:rsid w:val="00E35663"/>
    <w:rsid w:val="00E37A6A"/>
    <w:rsid w:val="00E40F64"/>
    <w:rsid w:val="00E420B3"/>
    <w:rsid w:val="00E451C2"/>
    <w:rsid w:val="00E46670"/>
    <w:rsid w:val="00E50059"/>
    <w:rsid w:val="00E51E3F"/>
    <w:rsid w:val="00E54273"/>
    <w:rsid w:val="00E5597E"/>
    <w:rsid w:val="00E57EDF"/>
    <w:rsid w:val="00E57FA7"/>
    <w:rsid w:val="00E60279"/>
    <w:rsid w:val="00E62876"/>
    <w:rsid w:val="00E63223"/>
    <w:rsid w:val="00E63E08"/>
    <w:rsid w:val="00E6414F"/>
    <w:rsid w:val="00E644BA"/>
    <w:rsid w:val="00E64AE7"/>
    <w:rsid w:val="00E65FE1"/>
    <w:rsid w:val="00E70308"/>
    <w:rsid w:val="00E71706"/>
    <w:rsid w:val="00E728DE"/>
    <w:rsid w:val="00E72D1D"/>
    <w:rsid w:val="00E73826"/>
    <w:rsid w:val="00E755EF"/>
    <w:rsid w:val="00E756DB"/>
    <w:rsid w:val="00E77769"/>
    <w:rsid w:val="00E77AC7"/>
    <w:rsid w:val="00E81E16"/>
    <w:rsid w:val="00E82436"/>
    <w:rsid w:val="00E82C69"/>
    <w:rsid w:val="00E83988"/>
    <w:rsid w:val="00E84EBE"/>
    <w:rsid w:val="00E85982"/>
    <w:rsid w:val="00E878F7"/>
    <w:rsid w:val="00E90574"/>
    <w:rsid w:val="00E90C16"/>
    <w:rsid w:val="00E90E46"/>
    <w:rsid w:val="00E923C8"/>
    <w:rsid w:val="00E92797"/>
    <w:rsid w:val="00E94E08"/>
    <w:rsid w:val="00E950D6"/>
    <w:rsid w:val="00E97611"/>
    <w:rsid w:val="00E97AD4"/>
    <w:rsid w:val="00EA1AB3"/>
    <w:rsid w:val="00EA1C0A"/>
    <w:rsid w:val="00EA2675"/>
    <w:rsid w:val="00EA45AC"/>
    <w:rsid w:val="00EA5451"/>
    <w:rsid w:val="00EB0069"/>
    <w:rsid w:val="00EB6CC0"/>
    <w:rsid w:val="00EB72BF"/>
    <w:rsid w:val="00EB73BE"/>
    <w:rsid w:val="00EB741B"/>
    <w:rsid w:val="00EB7439"/>
    <w:rsid w:val="00EC0D25"/>
    <w:rsid w:val="00EC126C"/>
    <w:rsid w:val="00EC12BE"/>
    <w:rsid w:val="00EC12D1"/>
    <w:rsid w:val="00EC26CF"/>
    <w:rsid w:val="00EC4747"/>
    <w:rsid w:val="00EC4BDE"/>
    <w:rsid w:val="00EC5A8C"/>
    <w:rsid w:val="00EC6065"/>
    <w:rsid w:val="00EC6D9A"/>
    <w:rsid w:val="00ED2647"/>
    <w:rsid w:val="00ED3608"/>
    <w:rsid w:val="00ED4112"/>
    <w:rsid w:val="00ED457C"/>
    <w:rsid w:val="00ED4C24"/>
    <w:rsid w:val="00ED6461"/>
    <w:rsid w:val="00ED6E10"/>
    <w:rsid w:val="00ED7B0A"/>
    <w:rsid w:val="00ED7CD7"/>
    <w:rsid w:val="00EE5D1C"/>
    <w:rsid w:val="00EE69A6"/>
    <w:rsid w:val="00EE7B79"/>
    <w:rsid w:val="00EE7BAC"/>
    <w:rsid w:val="00EF11D2"/>
    <w:rsid w:val="00EF1705"/>
    <w:rsid w:val="00EF1B19"/>
    <w:rsid w:val="00EF2267"/>
    <w:rsid w:val="00EF27C4"/>
    <w:rsid w:val="00EF2C10"/>
    <w:rsid w:val="00EF3032"/>
    <w:rsid w:val="00EF4459"/>
    <w:rsid w:val="00EF4CDC"/>
    <w:rsid w:val="00EF6CEB"/>
    <w:rsid w:val="00F00145"/>
    <w:rsid w:val="00F01E59"/>
    <w:rsid w:val="00F05ED0"/>
    <w:rsid w:val="00F06506"/>
    <w:rsid w:val="00F1015E"/>
    <w:rsid w:val="00F11DA1"/>
    <w:rsid w:val="00F120F3"/>
    <w:rsid w:val="00F12180"/>
    <w:rsid w:val="00F1231E"/>
    <w:rsid w:val="00F139CA"/>
    <w:rsid w:val="00F13CF7"/>
    <w:rsid w:val="00F15F68"/>
    <w:rsid w:val="00F167D9"/>
    <w:rsid w:val="00F17CC8"/>
    <w:rsid w:val="00F17E20"/>
    <w:rsid w:val="00F203C0"/>
    <w:rsid w:val="00F20A40"/>
    <w:rsid w:val="00F21D90"/>
    <w:rsid w:val="00F2597E"/>
    <w:rsid w:val="00F27EB6"/>
    <w:rsid w:val="00F3039E"/>
    <w:rsid w:val="00F30F83"/>
    <w:rsid w:val="00F313F5"/>
    <w:rsid w:val="00F3169B"/>
    <w:rsid w:val="00F32B15"/>
    <w:rsid w:val="00F3308A"/>
    <w:rsid w:val="00F3386A"/>
    <w:rsid w:val="00F34E04"/>
    <w:rsid w:val="00F3600B"/>
    <w:rsid w:val="00F362C1"/>
    <w:rsid w:val="00F403B8"/>
    <w:rsid w:val="00F407CB"/>
    <w:rsid w:val="00F43298"/>
    <w:rsid w:val="00F45E2A"/>
    <w:rsid w:val="00F47088"/>
    <w:rsid w:val="00F47D4C"/>
    <w:rsid w:val="00F47FBC"/>
    <w:rsid w:val="00F52634"/>
    <w:rsid w:val="00F5322E"/>
    <w:rsid w:val="00F5336B"/>
    <w:rsid w:val="00F53AD8"/>
    <w:rsid w:val="00F53F31"/>
    <w:rsid w:val="00F54326"/>
    <w:rsid w:val="00F548CE"/>
    <w:rsid w:val="00F54F8C"/>
    <w:rsid w:val="00F55CA5"/>
    <w:rsid w:val="00F565AB"/>
    <w:rsid w:val="00F56B56"/>
    <w:rsid w:val="00F56CD4"/>
    <w:rsid w:val="00F56DDE"/>
    <w:rsid w:val="00F573BA"/>
    <w:rsid w:val="00F60A9D"/>
    <w:rsid w:val="00F60D17"/>
    <w:rsid w:val="00F61391"/>
    <w:rsid w:val="00F6150B"/>
    <w:rsid w:val="00F62F31"/>
    <w:rsid w:val="00F63E9A"/>
    <w:rsid w:val="00F6630B"/>
    <w:rsid w:val="00F6748D"/>
    <w:rsid w:val="00F70679"/>
    <w:rsid w:val="00F71418"/>
    <w:rsid w:val="00F719F2"/>
    <w:rsid w:val="00F71A5E"/>
    <w:rsid w:val="00F72B4C"/>
    <w:rsid w:val="00F7349A"/>
    <w:rsid w:val="00F73E5D"/>
    <w:rsid w:val="00F73EA3"/>
    <w:rsid w:val="00F7426C"/>
    <w:rsid w:val="00F74D59"/>
    <w:rsid w:val="00F75027"/>
    <w:rsid w:val="00F759A9"/>
    <w:rsid w:val="00F75FFD"/>
    <w:rsid w:val="00F76A67"/>
    <w:rsid w:val="00F76DB8"/>
    <w:rsid w:val="00F77C98"/>
    <w:rsid w:val="00F80450"/>
    <w:rsid w:val="00F806F0"/>
    <w:rsid w:val="00F814AE"/>
    <w:rsid w:val="00F81C20"/>
    <w:rsid w:val="00F8429E"/>
    <w:rsid w:val="00F85B2C"/>
    <w:rsid w:val="00F86628"/>
    <w:rsid w:val="00F872DB"/>
    <w:rsid w:val="00F921E9"/>
    <w:rsid w:val="00F9271C"/>
    <w:rsid w:val="00F92F61"/>
    <w:rsid w:val="00F939F1"/>
    <w:rsid w:val="00F96354"/>
    <w:rsid w:val="00FA0C03"/>
    <w:rsid w:val="00FA0C84"/>
    <w:rsid w:val="00FA0D1E"/>
    <w:rsid w:val="00FA148B"/>
    <w:rsid w:val="00FA1882"/>
    <w:rsid w:val="00FA24EB"/>
    <w:rsid w:val="00FA2B84"/>
    <w:rsid w:val="00FA2D11"/>
    <w:rsid w:val="00FA2F25"/>
    <w:rsid w:val="00FA41B5"/>
    <w:rsid w:val="00FA4697"/>
    <w:rsid w:val="00FA493D"/>
    <w:rsid w:val="00FA5488"/>
    <w:rsid w:val="00FA5536"/>
    <w:rsid w:val="00FA5B0D"/>
    <w:rsid w:val="00FA5CC4"/>
    <w:rsid w:val="00FA633B"/>
    <w:rsid w:val="00FA78F3"/>
    <w:rsid w:val="00FB04EB"/>
    <w:rsid w:val="00FB2BCC"/>
    <w:rsid w:val="00FB2DE2"/>
    <w:rsid w:val="00FB3020"/>
    <w:rsid w:val="00FB4D2B"/>
    <w:rsid w:val="00FB50BF"/>
    <w:rsid w:val="00FB6CBA"/>
    <w:rsid w:val="00FB7151"/>
    <w:rsid w:val="00FB71F9"/>
    <w:rsid w:val="00FB7DDF"/>
    <w:rsid w:val="00FC1317"/>
    <w:rsid w:val="00FC1432"/>
    <w:rsid w:val="00FC3759"/>
    <w:rsid w:val="00FC4C90"/>
    <w:rsid w:val="00FC6C8E"/>
    <w:rsid w:val="00FC6CC0"/>
    <w:rsid w:val="00FD02A2"/>
    <w:rsid w:val="00FD09D7"/>
    <w:rsid w:val="00FD0B49"/>
    <w:rsid w:val="00FD135F"/>
    <w:rsid w:val="00FD279E"/>
    <w:rsid w:val="00FD2857"/>
    <w:rsid w:val="00FD34FF"/>
    <w:rsid w:val="00FD3E0C"/>
    <w:rsid w:val="00FD54B6"/>
    <w:rsid w:val="00FD56D0"/>
    <w:rsid w:val="00FD579C"/>
    <w:rsid w:val="00FD638C"/>
    <w:rsid w:val="00FD6F4D"/>
    <w:rsid w:val="00FD74CC"/>
    <w:rsid w:val="00FE1274"/>
    <w:rsid w:val="00FE2E39"/>
    <w:rsid w:val="00FE3AA8"/>
    <w:rsid w:val="00FE3EDA"/>
    <w:rsid w:val="00FE4E55"/>
    <w:rsid w:val="00FE52A1"/>
    <w:rsid w:val="00FE6026"/>
    <w:rsid w:val="00FE6257"/>
    <w:rsid w:val="00FF11FC"/>
    <w:rsid w:val="00FF3ED1"/>
    <w:rsid w:val="00FF43CD"/>
    <w:rsid w:val="00FF4BCD"/>
    <w:rsid w:val="00FF664F"/>
    <w:rsid w:val="00FF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626DACEA"/>
  <w15:chartTrackingRefBased/>
  <w15:docId w15:val="{A176B0E9-1349-4B56-A130-DA72D34A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2" w:qFormat="1"/>
    <w:lsdException w:name="heading 2" w:semiHidden="1" w:uiPriority="9" w:qFormat="1"/>
    <w:lsdException w:name="heading 3" w:semiHidden="1" w:uiPriority="12" w:qFormat="1"/>
    <w:lsdException w:name="heading 4" w:semiHidden="1" w:uiPriority="12" w:qFormat="1"/>
    <w:lsdException w:name="heading 5" w:semiHidden="1" w:uiPriority="12" w:qFormat="1"/>
    <w:lsdException w:name="heading 6" w:semiHidden="1" w:uiPriority="12" w:qFormat="1"/>
    <w:lsdException w:name="heading 7" w:semiHidden="1" w:uiPriority="12" w:qFormat="1"/>
    <w:lsdException w:name="heading 8" w:semiHidden="1" w:uiPriority="12" w:qFormat="1"/>
    <w:lsdException w:name="heading 9" w:semiHidden="1" w:uiPriority="12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42"/>
    <w:lsdException w:name="toc 2" w:semiHidden="1" w:uiPriority="42"/>
    <w:lsdException w:name="toc 3" w:semiHidden="1" w:uiPriority="42"/>
    <w:lsdException w:name="toc 4" w:semiHidden="1" w:uiPriority="42"/>
    <w:lsdException w:name="toc 5" w:semiHidden="1" w:uiPriority="42"/>
    <w:lsdException w:name="toc 6" w:semiHidden="1" w:uiPriority="42"/>
    <w:lsdException w:name="toc 7" w:semiHidden="1" w:uiPriority="42"/>
    <w:lsdException w:name="toc 8" w:semiHidden="1" w:uiPriority="42"/>
    <w:lsdException w:name="toc 9" w:semiHidden="1" w:uiPriority="42"/>
    <w:lsdException w:name="Normal Indent" w:semiHidden="1"/>
    <w:lsdException w:name="footnote text" w:semiHidden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8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4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4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32" w:qFormat="1"/>
    <w:lsdException w:name="Intense Quote" w:semiHidden="1" w:uiPriority="33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2" w:qFormat="1"/>
    <w:lsdException w:name="Intense Emphasis" w:semiHidden="1" w:uiPriority="24" w:qFormat="1"/>
    <w:lsdException w:name="Subtle Reference" w:semiHidden="1" w:uiPriority="34" w:qFormat="1"/>
    <w:lsdException w:name="Intense Reference" w:semiHidden="1" w:uiPriority="35" w:qFormat="1"/>
    <w:lsdException w:name="Book Title" w:semiHidden="1" w:uiPriority="36" w:qFormat="1"/>
    <w:lsdException w:name="Bibliography" w:semiHidden="1" w:uiPriority="40" w:unhideWhenUsed="1"/>
    <w:lsdException w:name="TOC Heading" w:semiHidden="1" w:uiPriority="4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BA24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12"/>
    <w:semiHidden/>
    <w:qFormat/>
    <w:rsid w:val="009448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C4377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7E558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12"/>
    <w:semiHidden/>
    <w:qFormat/>
    <w:rsid w:val="00585E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D2C4F" w:themeColor="accent1" w:themeShade="7F"/>
    </w:rPr>
  </w:style>
  <w:style w:type="paragraph" w:styleId="Titre4">
    <w:name w:val="heading 4"/>
    <w:basedOn w:val="Normal"/>
    <w:next w:val="Normal"/>
    <w:link w:val="Titre4Car"/>
    <w:uiPriority w:val="12"/>
    <w:semiHidden/>
    <w:qFormat/>
    <w:rsid w:val="00745BE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C4377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5348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34024"/>
    <w:rPr>
      <w:color w:val="4D4D4D" w:themeColor="text1"/>
    </w:rPr>
  </w:style>
  <w:style w:type="paragraph" w:styleId="Pieddepage">
    <w:name w:val="footer"/>
    <w:basedOn w:val="Normal"/>
    <w:link w:val="PieddepageCar"/>
    <w:uiPriority w:val="99"/>
    <w:semiHidden/>
    <w:rsid w:val="005348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34024"/>
    <w:rPr>
      <w:color w:val="4D4D4D" w:themeColor="text1"/>
    </w:rPr>
  </w:style>
  <w:style w:type="table" w:styleId="Grilledutableau">
    <w:name w:val="Table Grid"/>
    <w:basedOn w:val="TableauNormal"/>
    <w:uiPriority w:val="39"/>
    <w:rsid w:val="00E33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link w:val="ParagraphedelisteCar"/>
    <w:uiPriority w:val="34"/>
    <w:qFormat/>
    <w:rsid w:val="00783D86"/>
    <w:pPr>
      <w:ind w:left="720"/>
      <w:contextualSpacing/>
    </w:pPr>
  </w:style>
  <w:style w:type="paragraph" w:customStyle="1" w:styleId="Listepucebleue">
    <w:name w:val="Liste puce bleue"/>
    <w:basedOn w:val="Paragraphedeliste"/>
    <w:link w:val="ListepucebleueCar"/>
    <w:uiPriority w:val="3"/>
    <w:rsid w:val="007546D3"/>
    <w:pPr>
      <w:numPr>
        <w:numId w:val="6"/>
      </w:numPr>
    </w:pPr>
    <w:rPr>
      <w:color w:val="3B5AA0" w:themeColor="accent1"/>
    </w:rPr>
  </w:style>
  <w:style w:type="paragraph" w:customStyle="1" w:styleId="Listepucenoire">
    <w:name w:val="Liste puce noire"/>
    <w:basedOn w:val="Listepucebleue"/>
    <w:link w:val="ListepucenoireCar"/>
    <w:uiPriority w:val="3"/>
    <w:rsid w:val="00594A34"/>
    <w:pPr>
      <w:numPr>
        <w:numId w:val="3"/>
      </w:numPr>
    </w:pPr>
    <w:rPr>
      <w:color w:val="4D4D4D" w:themeColor="text1"/>
    </w:rPr>
  </w:style>
  <w:style w:type="character" w:customStyle="1" w:styleId="ParagraphedelisteCar">
    <w:name w:val="Paragraphe de liste Car"/>
    <w:basedOn w:val="Policepardfaut"/>
    <w:link w:val="Paragraphedeliste"/>
    <w:uiPriority w:val="37"/>
    <w:semiHidden/>
    <w:rsid w:val="00A34024"/>
    <w:rPr>
      <w:color w:val="4D4D4D" w:themeColor="text1"/>
    </w:rPr>
  </w:style>
  <w:style w:type="character" w:customStyle="1" w:styleId="ListepucebleueCar">
    <w:name w:val="Liste puce bleue Car"/>
    <w:basedOn w:val="ParagraphedelisteCar"/>
    <w:link w:val="Listepucebleue"/>
    <w:uiPriority w:val="3"/>
    <w:rsid w:val="007546D3"/>
    <w:rPr>
      <w:rFonts w:ascii="Times New Roman" w:eastAsia="Times New Roman" w:hAnsi="Times New Roman" w:cs="Times New Roman"/>
      <w:color w:val="3B5AA0" w:themeColor="accent1"/>
      <w:sz w:val="24"/>
      <w:szCs w:val="24"/>
      <w:lang w:eastAsia="fr-FR"/>
    </w:rPr>
  </w:style>
  <w:style w:type="paragraph" w:customStyle="1" w:styleId="Ttire-netdate">
    <w:name w:val="Tétière - n° et date"/>
    <w:basedOn w:val="Normal"/>
    <w:link w:val="Ttire-netdateCar"/>
    <w:qFormat/>
    <w:rsid w:val="001F20F4"/>
    <w:rPr>
      <w:rFonts w:ascii="Trebuchet MS" w:hAnsi="Trebuchet MS" w:cs="Arial"/>
      <w:color w:val="3B5AA0" w:themeColor="accent1"/>
      <w:sz w:val="20"/>
    </w:rPr>
  </w:style>
  <w:style w:type="character" w:customStyle="1" w:styleId="ListepucenoireCar">
    <w:name w:val="Liste puce noire Car"/>
    <w:basedOn w:val="ListepucebleueCar"/>
    <w:link w:val="Listepucenoire"/>
    <w:uiPriority w:val="3"/>
    <w:rsid w:val="00594A34"/>
    <w:rPr>
      <w:rFonts w:ascii="Times New Roman" w:eastAsia="Times New Roman" w:hAnsi="Times New Roman" w:cs="Times New Roman"/>
      <w:color w:val="4D4D4D" w:themeColor="text1"/>
      <w:sz w:val="24"/>
      <w:szCs w:val="24"/>
      <w:lang w:eastAsia="fr-FR"/>
    </w:rPr>
  </w:style>
  <w:style w:type="paragraph" w:customStyle="1" w:styleId="Titreprincipal">
    <w:name w:val="Titre principal"/>
    <w:basedOn w:val="Normal"/>
    <w:link w:val="TitreprincipalCar"/>
    <w:uiPriority w:val="1"/>
    <w:qFormat/>
    <w:rsid w:val="004E5E85"/>
    <w:pPr>
      <w:numPr>
        <w:numId w:val="9"/>
      </w:numPr>
      <w:spacing w:after="360"/>
      <w:ind w:left="426" w:hanging="568"/>
    </w:pPr>
    <w:rPr>
      <w:rFonts w:ascii="Trebuchet MS" w:hAnsi="Trebuchet MS"/>
      <w:caps/>
      <w:color w:val="3B5AA0" w:themeColor="accent1"/>
      <w:spacing w:val="-20"/>
      <w:sz w:val="40"/>
      <w:szCs w:val="40"/>
    </w:rPr>
  </w:style>
  <w:style w:type="character" w:customStyle="1" w:styleId="Ttire-netdateCar">
    <w:name w:val="Tétière - n° et date Car"/>
    <w:basedOn w:val="Policepardfaut"/>
    <w:link w:val="Ttire-netdate"/>
    <w:rsid w:val="001F20F4"/>
    <w:rPr>
      <w:rFonts w:ascii="Trebuchet MS" w:hAnsi="Trebuchet MS" w:cs="Arial"/>
      <w:color w:val="3B5AA0" w:themeColor="accent1"/>
      <w:sz w:val="20"/>
    </w:rPr>
  </w:style>
  <w:style w:type="paragraph" w:customStyle="1" w:styleId="Textecourant">
    <w:name w:val="Texte courant"/>
    <w:basedOn w:val="Normal"/>
    <w:link w:val="TextecourantCar"/>
    <w:uiPriority w:val="2"/>
    <w:qFormat/>
    <w:rsid w:val="006D016B"/>
  </w:style>
  <w:style w:type="character" w:customStyle="1" w:styleId="TitreprincipalCar">
    <w:name w:val="Titre principal Car"/>
    <w:basedOn w:val="Policepardfaut"/>
    <w:link w:val="Titreprincipal"/>
    <w:uiPriority w:val="1"/>
    <w:rsid w:val="004E5E85"/>
    <w:rPr>
      <w:rFonts w:ascii="Trebuchet MS" w:eastAsia="Times New Roman" w:hAnsi="Trebuchet MS" w:cs="Times New Roman"/>
      <w:caps/>
      <w:color w:val="3B5AA0" w:themeColor="accent1"/>
      <w:spacing w:val="-20"/>
      <w:sz w:val="40"/>
      <w:szCs w:val="40"/>
      <w:lang w:eastAsia="fr-FR"/>
    </w:rPr>
  </w:style>
  <w:style w:type="paragraph" w:customStyle="1" w:styleId="Intertitre1bleu">
    <w:name w:val="Intertitre 1 bleu"/>
    <w:basedOn w:val="Paragraphedeliste"/>
    <w:link w:val="Intertitre1bleuCar"/>
    <w:uiPriority w:val="3"/>
    <w:qFormat/>
    <w:rsid w:val="004E5E85"/>
    <w:pPr>
      <w:numPr>
        <w:numId w:val="1"/>
      </w:numPr>
      <w:spacing w:before="240" w:after="240"/>
      <w:ind w:left="284" w:hanging="284"/>
      <w:contextualSpacing w:val="0"/>
    </w:pPr>
    <w:rPr>
      <w:b/>
      <w:color w:val="3B5AA0" w:themeColor="accent1"/>
    </w:rPr>
  </w:style>
  <w:style w:type="character" w:customStyle="1" w:styleId="TextecourantCar">
    <w:name w:val="Texte courant Car"/>
    <w:basedOn w:val="Policepardfaut"/>
    <w:link w:val="Textecourant"/>
    <w:uiPriority w:val="2"/>
    <w:rsid w:val="00A34024"/>
    <w:rPr>
      <w:color w:val="4D4D4D" w:themeColor="text1"/>
    </w:rPr>
  </w:style>
  <w:style w:type="paragraph" w:customStyle="1" w:styleId="Listenumrote">
    <w:name w:val="Liste numérotée"/>
    <w:basedOn w:val="Normal"/>
    <w:link w:val="ListenumroteCar"/>
    <w:uiPriority w:val="8"/>
    <w:semiHidden/>
    <w:qFormat/>
    <w:rsid w:val="002406E0"/>
    <w:pPr>
      <w:numPr>
        <w:numId w:val="4"/>
      </w:numPr>
      <w:spacing w:before="60" w:after="60"/>
      <w:ind w:left="357" w:hanging="357"/>
    </w:pPr>
    <w:rPr>
      <w:b/>
      <w:color w:val="3B5AA0" w:themeColor="accent1"/>
    </w:rPr>
  </w:style>
  <w:style w:type="character" w:customStyle="1" w:styleId="Intertitre1bleuCar">
    <w:name w:val="Intertitre 1 bleu Car"/>
    <w:basedOn w:val="ParagraphedelisteCar"/>
    <w:link w:val="Intertitre1bleu"/>
    <w:uiPriority w:val="3"/>
    <w:rsid w:val="004E5E85"/>
    <w:rPr>
      <w:rFonts w:ascii="Times New Roman" w:eastAsia="Times New Roman" w:hAnsi="Times New Roman" w:cs="Times New Roman"/>
      <w:b/>
      <w:color w:val="3B5AA0" w:themeColor="accent1"/>
      <w:sz w:val="24"/>
      <w:szCs w:val="24"/>
      <w:lang w:eastAsia="fr-FR"/>
    </w:rPr>
  </w:style>
  <w:style w:type="paragraph" w:customStyle="1" w:styleId="Intertitre2gris">
    <w:name w:val="Intertitre 2 gris"/>
    <w:basedOn w:val="Paragraphedeliste"/>
    <w:link w:val="Intertitre2grisCar"/>
    <w:uiPriority w:val="3"/>
    <w:qFormat/>
    <w:rsid w:val="004E5E85"/>
    <w:pPr>
      <w:numPr>
        <w:numId w:val="2"/>
      </w:numPr>
      <w:spacing w:before="60" w:afterLines="60" w:after="144"/>
      <w:ind w:left="568" w:hanging="284"/>
      <w:contextualSpacing w:val="0"/>
    </w:pPr>
    <w:rPr>
      <w:b/>
    </w:rPr>
  </w:style>
  <w:style w:type="character" w:customStyle="1" w:styleId="ListenumroteCar">
    <w:name w:val="Liste numérotée Car"/>
    <w:basedOn w:val="ParagraphedelisteCar"/>
    <w:link w:val="Listenumrote"/>
    <w:uiPriority w:val="8"/>
    <w:semiHidden/>
    <w:rsid w:val="00A440B6"/>
    <w:rPr>
      <w:rFonts w:ascii="Times New Roman" w:eastAsia="Times New Roman" w:hAnsi="Times New Roman" w:cs="Times New Roman"/>
      <w:b/>
      <w:color w:val="3B5AA0" w:themeColor="accent1"/>
      <w:sz w:val="24"/>
      <w:szCs w:val="24"/>
      <w:lang w:eastAsia="fr-FR"/>
    </w:rPr>
  </w:style>
  <w:style w:type="character" w:customStyle="1" w:styleId="Intertitre2grisCar">
    <w:name w:val="Intertitre 2 gris Car"/>
    <w:basedOn w:val="ParagraphedelisteCar"/>
    <w:link w:val="Intertitre2gris"/>
    <w:uiPriority w:val="3"/>
    <w:rsid w:val="004E5E85"/>
    <w:rPr>
      <w:rFonts w:ascii="Times New Roman" w:eastAsia="Times New Roman" w:hAnsi="Times New Roman" w:cs="Times New Roman"/>
      <w:b/>
      <w:color w:val="4D4D4D" w:themeColor="text1"/>
      <w:sz w:val="24"/>
      <w:szCs w:val="24"/>
      <w:lang w:eastAsia="fr-FR"/>
    </w:rPr>
  </w:style>
  <w:style w:type="paragraph" w:customStyle="1" w:styleId="Numdepage">
    <w:name w:val="Num. de page"/>
    <w:basedOn w:val="Normal"/>
    <w:link w:val="NumdepageCar"/>
    <w:uiPriority w:val="3"/>
    <w:qFormat/>
    <w:rsid w:val="001F20F4"/>
    <w:pPr>
      <w:jc w:val="right"/>
    </w:pPr>
    <w:rPr>
      <w:rFonts w:ascii="Trebuchet MS" w:hAnsi="Trebuchet MS"/>
      <w:color w:val="FFFFFF" w:themeColor="background1"/>
      <w:sz w:val="18"/>
    </w:rPr>
  </w:style>
  <w:style w:type="numbering" w:customStyle="1" w:styleId="Style-Liste">
    <w:name w:val="Style-Liste"/>
    <w:uiPriority w:val="99"/>
    <w:rsid w:val="00A127CA"/>
    <w:pPr>
      <w:numPr>
        <w:numId w:val="5"/>
      </w:numPr>
    </w:pPr>
  </w:style>
  <w:style w:type="character" w:customStyle="1" w:styleId="NumdepageCar">
    <w:name w:val="Num. de page Car"/>
    <w:basedOn w:val="Policepardfaut"/>
    <w:link w:val="Numdepage"/>
    <w:uiPriority w:val="3"/>
    <w:rsid w:val="00A34024"/>
    <w:rPr>
      <w:rFonts w:ascii="Trebuchet MS" w:hAnsi="Trebuchet MS"/>
      <w:color w:val="FFFFFF" w:themeColor="background1"/>
      <w:sz w:val="18"/>
    </w:rPr>
  </w:style>
  <w:style w:type="paragraph" w:styleId="Liste">
    <w:name w:val="List"/>
    <w:basedOn w:val="Normal"/>
    <w:link w:val="ListeCar"/>
    <w:uiPriority w:val="99"/>
    <w:semiHidden/>
    <w:rsid w:val="00F61391"/>
    <w:pPr>
      <w:contextualSpacing/>
    </w:pPr>
  </w:style>
  <w:style w:type="paragraph" w:customStyle="1" w:styleId="intertitre1avecchiffre">
    <w:name w:val="intertitre 1 avec chiffre"/>
    <w:basedOn w:val="Listenumrote"/>
    <w:link w:val="intertitre1avecchiffreCar"/>
    <w:uiPriority w:val="3"/>
    <w:qFormat/>
    <w:rsid w:val="004E5E85"/>
    <w:pPr>
      <w:spacing w:before="240" w:after="240"/>
    </w:pPr>
  </w:style>
  <w:style w:type="paragraph" w:customStyle="1" w:styleId="Intertitre2avecchiffre">
    <w:name w:val="Intertitre 2 avec chiffre"/>
    <w:basedOn w:val="Liste"/>
    <w:link w:val="Intertitre2avecchiffreCar"/>
    <w:uiPriority w:val="3"/>
    <w:qFormat/>
    <w:rsid w:val="004E5E85"/>
    <w:pPr>
      <w:numPr>
        <w:ilvl w:val="1"/>
        <w:numId w:val="4"/>
      </w:numPr>
      <w:spacing w:before="120" w:after="120"/>
      <w:ind w:left="788" w:hanging="431"/>
    </w:pPr>
    <w:rPr>
      <w:b/>
    </w:rPr>
  </w:style>
  <w:style w:type="character" w:customStyle="1" w:styleId="intertitre1avecchiffreCar">
    <w:name w:val="intertitre 1 avec chiffre Car"/>
    <w:basedOn w:val="ListenumroteCar"/>
    <w:link w:val="intertitre1avecchiffre"/>
    <w:uiPriority w:val="3"/>
    <w:rsid w:val="004E5E85"/>
    <w:rPr>
      <w:rFonts w:ascii="Times New Roman" w:eastAsia="Times New Roman" w:hAnsi="Times New Roman" w:cs="Times New Roman"/>
      <w:b/>
      <w:color w:val="3B5AA0" w:themeColor="accent1"/>
      <w:sz w:val="24"/>
      <w:szCs w:val="24"/>
      <w:lang w:eastAsia="fr-FR"/>
    </w:rPr>
  </w:style>
  <w:style w:type="paragraph" w:customStyle="1" w:styleId="intertitre3avecchiffre">
    <w:name w:val="intertitre 3 avec chiffre"/>
    <w:basedOn w:val="Liste"/>
    <w:link w:val="intertitre3avecchiffreCar"/>
    <w:uiPriority w:val="3"/>
    <w:qFormat/>
    <w:rsid w:val="004E5E85"/>
    <w:pPr>
      <w:numPr>
        <w:ilvl w:val="2"/>
        <w:numId w:val="4"/>
      </w:numPr>
      <w:spacing w:before="60" w:after="60"/>
      <w:ind w:left="1350"/>
    </w:pPr>
    <w:rPr>
      <w:b/>
    </w:rPr>
  </w:style>
  <w:style w:type="character" w:customStyle="1" w:styleId="ListeCar">
    <w:name w:val="Liste Car"/>
    <w:basedOn w:val="Policepardfaut"/>
    <w:link w:val="Liste"/>
    <w:uiPriority w:val="99"/>
    <w:semiHidden/>
    <w:rsid w:val="00F61391"/>
    <w:rPr>
      <w:color w:val="4D4D4D" w:themeColor="text1"/>
    </w:rPr>
  </w:style>
  <w:style w:type="character" w:customStyle="1" w:styleId="Intertitre2avecchiffreCar">
    <w:name w:val="Intertitre 2 avec chiffre Car"/>
    <w:basedOn w:val="ListeCar"/>
    <w:link w:val="Intertitre2avecchiffre"/>
    <w:uiPriority w:val="3"/>
    <w:rsid w:val="004E5E85"/>
    <w:rPr>
      <w:rFonts w:ascii="Times New Roman" w:eastAsia="Times New Roman" w:hAnsi="Times New Roman" w:cs="Times New Roman"/>
      <w:b/>
      <w:color w:val="4D4D4D" w:themeColor="text1"/>
      <w:sz w:val="24"/>
      <w:szCs w:val="24"/>
      <w:lang w:eastAsia="fr-FR"/>
    </w:rPr>
  </w:style>
  <w:style w:type="character" w:customStyle="1" w:styleId="intertitre3avecchiffreCar">
    <w:name w:val="intertitre 3 avec chiffre Car"/>
    <w:basedOn w:val="ListeCar"/>
    <w:link w:val="intertitre3avecchiffre"/>
    <w:uiPriority w:val="3"/>
    <w:rsid w:val="004E5E85"/>
    <w:rPr>
      <w:rFonts w:ascii="Times New Roman" w:eastAsia="Times New Roman" w:hAnsi="Times New Roman" w:cs="Times New Roman"/>
      <w:b/>
      <w:color w:val="4D4D4D" w:themeColor="text1"/>
      <w:sz w:val="24"/>
      <w:szCs w:val="24"/>
      <w:lang w:eastAsia="fr-FR"/>
    </w:rPr>
  </w:style>
  <w:style w:type="paragraph" w:customStyle="1" w:styleId="Listeongletnoir">
    <w:name w:val="Liste onglet noir"/>
    <w:basedOn w:val="Listepucenoire"/>
    <w:link w:val="ListeongletnoirCar"/>
    <w:uiPriority w:val="3"/>
    <w:qFormat/>
    <w:rsid w:val="003360A8"/>
    <w:pPr>
      <w:numPr>
        <w:numId w:val="7"/>
      </w:numPr>
    </w:pPr>
  </w:style>
  <w:style w:type="paragraph" w:customStyle="1" w:styleId="Intertitre3gris">
    <w:name w:val="Intertitre 3 gris"/>
    <w:basedOn w:val="Listeongletnoir"/>
    <w:link w:val="Intertitre3grisCar"/>
    <w:uiPriority w:val="3"/>
    <w:qFormat/>
    <w:rsid w:val="004E5E85"/>
    <w:pPr>
      <w:numPr>
        <w:numId w:val="8"/>
      </w:numPr>
      <w:spacing w:before="60" w:after="60"/>
      <w:ind w:left="851"/>
    </w:pPr>
    <w:rPr>
      <w:b/>
    </w:rPr>
  </w:style>
  <w:style w:type="character" w:customStyle="1" w:styleId="ListeongletnoirCar">
    <w:name w:val="Liste onglet noir Car"/>
    <w:basedOn w:val="ListepucenoireCar"/>
    <w:link w:val="Listeongletnoir"/>
    <w:uiPriority w:val="3"/>
    <w:rsid w:val="003360A8"/>
    <w:rPr>
      <w:rFonts w:ascii="Times New Roman" w:eastAsia="Times New Roman" w:hAnsi="Times New Roman" w:cs="Times New Roman"/>
      <w:color w:val="4D4D4D" w:themeColor="text1"/>
      <w:sz w:val="24"/>
      <w:szCs w:val="24"/>
      <w:lang w:eastAsia="fr-FR"/>
    </w:rPr>
  </w:style>
  <w:style w:type="paragraph" w:styleId="Notedebasdepage">
    <w:name w:val="footnote text"/>
    <w:basedOn w:val="Normal"/>
    <w:link w:val="NotedebasdepageCar"/>
    <w:uiPriority w:val="99"/>
    <w:qFormat/>
    <w:rsid w:val="00723246"/>
    <w:rPr>
      <w:sz w:val="14"/>
      <w:szCs w:val="20"/>
    </w:rPr>
  </w:style>
  <w:style w:type="character" w:customStyle="1" w:styleId="Intertitre3grisCar">
    <w:name w:val="Intertitre 3 gris Car"/>
    <w:basedOn w:val="ListeongletnoirCar"/>
    <w:link w:val="Intertitre3gris"/>
    <w:uiPriority w:val="3"/>
    <w:rsid w:val="004E5E85"/>
    <w:rPr>
      <w:rFonts w:ascii="Times New Roman" w:eastAsia="Times New Roman" w:hAnsi="Times New Roman" w:cs="Times New Roman"/>
      <w:b/>
      <w:color w:val="4D4D4D" w:themeColor="text1"/>
      <w:sz w:val="24"/>
      <w:szCs w:val="24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23246"/>
    <w:rPr>
      <w:color w:val="4D4D4D" w:themeColor="text1"/>
      <w:sz w:val="14"/>
      <w:szCs w:val="20"/>
    </w:rPr>
  </w:style>
  <w:style w:type="character" w:styleId="Appelnotedebasdep">
    <w:name w:val="footnote reference"/>
    <w:basedOn w:val="Policepardfaut"/>
    <w:uiPriority w:val="99"/>
    <w:semiHidden/>
    <w:rsid w:val="002A0DE6"/>
    <w:rPr>
      <w:vertAlign w:val="superscript"/>
    </w:rPr>
  </w:style>
  <w:style w:type="paragraph" w:customStyle="1" w:styleId="Pourensavoirplustitre">
    <w:name w:val="Pour en savoir plus (titre)"/>
    <w:basedOn w:val="Textecourant"/>
    <w:link w:val="PourensavoirplustitreCar"/>
    <w:uiPriority w:val="3"/>
    <w:qFormat/>
    <w:rsid w:val="00173A91"/>
    <w:rPr>
      <w:b/>
      <w:i/>
      <w:color w:val="3B5AA0" w:themeColor="accent1"/>
    </w:rPr>
  </w:style>
  <w:style w:type="paragraph" w:customStyle="1" w:styleId="Pourensavoirpluscontenu">
    <w:name w:val="Pour en savoir plus (contenu)"/>
    <w:basedOn w:val="Listepucebleue"/>
    <w:link w:val="PourensavoirpluscontenuCar"/>
    <w:uiPriority w:val="3"/>
    <w:qFormat/>
    <w:rsid w:val="00594A34"/>
    <w:rPr>
      <w:color w:val="4D4D4D" w:themeColor="text1"/>
    </w:rPr>
  </w:style>
  <w:style w:type="character" w:customStyle="1" w:styleId="PourensavoirplustitreCar">
    <w:name w:val="Pour en savoir plus (titre) Car"/>
    <w:basedOn w:val="TextecourantCar"/>
    <w:link w:val="Pourensavoirplustitre"/>
    <w:uiPriority w:val="3"/>
    <w:rsid w:val="00173A91"/>
    <w:rPr>
      <w:b/>
      <w:i/>
      <w:color w:val="3B5AA0" w:themeColor="accent1"/>
    </w:rPr>
  </w:style>
  <w:style w:type="character" w:customStyle="1" w:styleId="PourensavoirpluscontenuCar">
    <w:name w:val="Pour en savoir plus (contenu) Car"/>
    <w:basedOn w:val="ListepucenoireCar"/>
    <w:link w:val="Pourensavoirpluscontenu"/>
    <w:uiPriority w:val="3"/>
    <w:rsid w:val="00594A34"/>
    <w:rPr>
      <w:rFonts w:ascii="Times New Roman" w:eastAsia="Times New Roman" w:hAnsi="Times New Roman" w:cs="Times New Roman"/>
      <w:color w:val="4D4D4D" w:themeColor="text1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6AA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AA9"/>
    <w:rPr>
      <w:rFonts w:ascii="Segoe UI" w:hAnsi="Segoe UI" w:cs="Segoe UI"/>
      <w:color w:val="4D4D4D" w:themeColor="text1"/>
      <w:sz w:val="18"/>
      <w:szCs w:val="18"/>
    </w:rPr>
  </w:style>
  <w:style w:type="paragraph" w:customStyle="1" w:styleId="z-pieddepage">
    <w:name w:val="z - pied de page"/>
    <w:basedOn w:val="Normal"/>
    <w:link w:val="z-pieddepageCar"/>
    <w:uiPriority w:val="3"/>
    <w:qFormat/>
    <w:rsid w:val="00A05754"/>
    <w:rPr>
      <w:sz w:val="16"/>
      <w:szCs w:val="16"/>
    </w:rPr>
  </w:style>
  <w:style w:type="character" w:customStyle="1" w:styleId="z-pieddepageCar">
    <w:name w:val="z - pied de page Car"/>
    <w:basedOn w:val="Policepardfaut"/>
    <w:link w:val="z-pieddepage"/>
    <w:uiPriority w:val="3"/>
    <w:rsid w:val="00A05754"/>
    <w:rPr>
      <w:color w:val="4D4D4D" w:themeColor="text1"/>
      <w:sz w:val="16"/>
      <w:szCs w:val="16"/>
    </w:rPr>
  </w:style>
  <w:style w:type="character" w:styleId="Lienhypertexte">
    <w:name w:val="Hyperlink"/>
    <w:basedOn w:val="Policepardfaut"/>
    <w:uiPriority w:val="99"/>
    <w:semiHidden/>
    <w:rsid w:val="00913C5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13C51"/>
    <w:rPr>
      <w:color w:val="605E5C"/>
      <w:shd w:val="clear" w:color="auto" w:fill="E1DFDD"/>
    </w:rPr>
  </w:style>
  <w:style w:type="paragraph" w:customStyle="1" w:styleId="Default">
    <w:name w:val="Default"/>
    <w:rsid w:val="00BD50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opened">
    <w:name w:val="opened"/>
    <w:basedOn w:val="Normal"/>
    <w:rsid w:val="00B41BBF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B41BB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B46178"/>
    <w:rPr>
      <w:b/>
      <w:bCs/>
    </w:rPr>
  </w:style>
  <w:style w:type="character" w:styleId="Accentuation">
    <w:name w:val="Emphasis"/>
    <w:basedOn w:val="Policepardfaut"/>
    <w:uiPriority w:val="20"/>
    <w:qFormat/>
    <w:rsid w:val="00604E6D"/>
    <w:rPr>
      <w:i/>
      <w:iCs/>
    </w:rPr>
  </w:style>
  <w:style w:type="paragraph" w:customStyle="1" w:styleId="tctexte">
    <w:name w:val="tctexte"/>
    <w:basedOn w:val="Normal"/>
    <w:rsid w:val="00E33886"/>
    <w:pPr>
      <w:spacing w:before="100" w:beforeAutospacing="1" w:after="100" w:afterAutospacing="1"/>
    </w:pPr>
  </w:style>
  <w:style w:type="paragraph" w:customStyle="1" w:styleId="name-article">
    <w:name w:val="name-article"/>
    <w:basedOn w:val="Normal"/>
    <w:rsid w:val="008D2B80"/>
    <w:pPr>
      <w:spacing w:before="100" w:beforeAutospacing="1" w:after="100" w:afterAutospacing="1"/>
    </w:pPr>
  </w:style>
  <w:style w:type="character" w:customStyle="1" w:styleId="sp-prix">
    <w:name w:val="sp-prix"/>
    <w:basedOn w:val="Policepardfaut"/>
    <w:rsid w:val="005D447C"/>
  </w:style>
  <w:style w:type="character" w:customStyle="1" w:styleId="Titre2Car">
    <w:name w:val="Titre 2 Car"/>
    <w:basedOn w:val="Policepardfaut"/>
    <w:link w:val="Titre2"/>
    <w:uiPriority w:val="9"/>
    <w:rsid w:val="007E558B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customStyle="1" w:styleId="p1">
    <w:name w:val="p1"/>
    <w:basedOn w:val="Normal"/>
    <w:rsid w:val="004A0BEC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12"/>
    <w:semiHidden/>
    <w:rsid w:val="00585E66"/>
    <w:rPr>
      <w:rFonts w:asciiTheme="majorHAnsi" w:eastAsiaTheme="majorEastAsia" w:hAnsiTheme="majorHAnsi" w:cstheme="majorBidi"/>
      <w:color w:val="1D2C4F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12"/>
    <w:semiHidden/>
    <w:rsid w:val="00745BE7"/>
    <w:rPr>
      <w:rFonts w:asciiTheme="majorHAnsi" w:eastAsiaTheme="majorEastAsia" w:hAnsiTheme="majorHAnsi" w:cstheme="majorBidi"/>
      <w:i/>
      <w:iCs/>
      <w:color w:val="2C4377" w:themeColor="accent1" w:themeShade="BF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12"/>
    <w:semiHidden/>
    <w:rsid w:val="00944880"/>
    <w:rPr>
      <w:rFonts w:asciiTheme="majorHAnsi" w:eastAsiaTheme="majorEastAsia" w:hAnsiTheme="majorHAnsi" w:cstheme="majorBidi"/>
      <w:color w:val="2C4377" w:themeColor="accent1" w:themeShade="BF"/>
      <w:sz w:val="32"/>
      <w:szCs w:val="32"/>
      <w:lang w:eastAsia="fr-FR"/>
    </w:rPr>
  </w:style>
  <w:style w:type="character" w:styleId="Lienhypertextesuivivisit">
    <w:name w:val="FollowedHyperlink"/>
    <w:basedOn w:val="Policepardfaut"/>
    <w:uiPriority w:val="99"/>
    <w:semiHidden/>
    <w:rsid w:val="003F235A"/>
    <w:rPr>
      <w:color w:val="954F72" w:themeColor="followedHyperlink"/>
      <w:u w:val="single"/>
    </w:rPr>
  </w:style>
  <w:style w:type="table" w:customStyle="1" w:styleId="Grilledutableau1">
    <w:name w:val="Grille du tableau1"/>
    <w:basedOn w:val="TableauNormal"/>
    <w:next w:val="Grilledutableau"/>
    <w:uiPriority w:val="39"/>
    <w:rsid w:val="00FD135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822B0F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lossary-underline">
    <w:name w:val="glossary-underline"/>
    <w:basedOn w:val="Policepardfaut"/>
    <w:rsid w:val="00401445"/>
  </w:style>
  <w:style w:type="character" w:customStyle="1" w:styleId="glossary-tooltip-text">
    <w:name w:val="glossary-tooltip-text"/>
    <w:basedOn w:val="Policepardfaut"/>
    <w:rsid w:val="004014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8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7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3099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69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024255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1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21080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6573">
          <w:marLeft w:val="0"/>
          <w:marRight w:val="0"/>
          <w:marTop w:val="0"/>
          <w:marBottom w:val="0"/>
          <w:divBdr>
            <w:top w:val="single" w:sz="6" w:space="11" w:color="DBDBD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e.desnoyers\OneDrive%20-%20CCCA-BTP\01.%20Juris_Info_numero_courant_2023.dotx" TargetMode="External"/></Relationships>
</file>

<file path=word/theme/theme1.xml><?xml version="1.0" encoding="utf-8"?>
<a:theme xmlns:a="http://schemas.openxmlformats.org/drawingml/2006/main" name="Thème Office">
  <a:themeElements>
    <a:clrScheme name="CCCABTP-GESTION2">
      <a:dk1>
        <a:srgbClr val="4D4D4D"/>
      </a:dk1>
      <a:lt1>
        <a:sysClr val="window" lastClr="FFFFFF"/>
      </a:lt1>
      <a:dk2>
        <a:srgbClr val="44546A"/>
      </a:dk2>
      <a:lt2>
        <a:srgbClr val="E7E6E6"/>
      </a:lt2>
      <a:accent1>
        <a:srgbClr val="3B5AA0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044A7-75A7-4D86-847D-2B685312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01. Juris_Info_numero_courant_2023</Template>
  <TotalTime>2</TotalTime>
  <Pages>3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DESNOYERS Laure</dc:creator>
  <cp:keywords/>
  <dc:description/>
  <cp:lastModifiedBy>DESNOYERS Laure</cp:lastModifiedBy>
  <cp:revision>8</cp:revision>
  <cp:lastPrinted>2018-02-02T14:58:00Z</cp:lastPrinted>
  <dcterms:created xsi:type="dcterms:W3CDTF">2024-03-19T08:44:00Z</dcterms:created>
  <dcterms:modified xsi:type="dcterms:W3CDTF">2024-04-12T12:10:00Z</dcterms:modified>
</cp:coreProperties>
</file>